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135" cy="7450455"/>
            <wp:effectExtent l="0" t="0" r="5715" b="17145"/>
            <wp:docPr id="1" name="图片 1" descr="证件样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证件样本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7450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BD4566"/>
    <w:rsid w:val="5EBD4566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Application%20Data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2018-05-30T08:15:00Z</dcterms:created>
  <dc:creator>admin</dc:creator>
  <cp:lastModifiedBy>admin</cp:lastModifiedBy>
  <dcterms:modified xsi:type="dcterms:W3CDTF">2018-05-30T08:16:46Z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