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237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1080"/>
        <w:gridCol w:w="1080"/>
        <w:gridCol w:w="90"/>
        <w:gridCol w:w="2730"/>
        <w:gridCol w:w="1097"/>
      </w:tblGrid>
      <w:tr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rPr>
          <w:trHeight w:val="885" w:hRule="atLeast"/>
        </w:trPr>
        <w:tc>
          <w:tcPr>
            <w:tcW w:w="823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2"/>
                <w:szCs w:val="32"/>
              </w:rPr>
              <w:t>拟派注册会计师和其他境外相关工作人员信息表</w:t>
            </w:r>
          </w:p>
        </w:tc>
      </w:tr>
      <w:tr>
        <w:trPr>
          <w:trHeight w:val="480" w:hRule="atLeast"/>
        </w:trPr>
        <w:tc>
          <w:tcPr>
            <w:tcW w:w="108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  <w:szCs w:val="22"/>
              </w:rPr>
              <w:t>注册会计师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3917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注册会计师执业证书号码</w:t>
            </w:r>
          </w:p>
        </w:tc>
      </w:tr>
      <w:tr>
        <w:trPr>
          <w:trHeight w:val="480" w:hRule="atLeast"/>
        </w:trPr>
        <w:tc>
          <w:tcPr>
            <w:tcW w:w="10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张三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　</w:t>
            </w:r>
          </w:p>
        </w:tc>
        <w:tc>
          <w:tcPr>
            <w:tcW w:w="39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P05078</w:t>
            </w:r>
          </w:p>
        </w:tc>
      </w:tr>
      <w:tr>
        <w:trPr>
          <w:trHeight w:val="480" w:hRule="atLeast"/>
        </w:trPr>
        <w:tc>
          <w:tcPr>
            <w:tcW w:w="10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9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rPr>
          <w:trHeight w:val="480" w:hRule="atLeast"/>
        </w:trPr>
        <w:tc>
          <w:tcPr>
            <w:tcW w:w="10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9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rPr>
          <w:trHeight w:val="480" w:hRule="atLeast"/>
        </w:trPr>
        <w:tc>
          <w:tcPr>
            <w:tcW w:w="10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9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rPr>
          <w:trHeight w:val="480" w:hRule="atLeast"/>
        </w:trPr>
        <w:tc>
          <w:tcPr>
            <w:tcW w:w="10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9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rPr>
          <w:trHeight w:val="480" w:hRule="atLeast"/>
        </w:trPr>
        <w:tc>
          <w:tcPr>
            <w:tcW w:w="10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9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rPr>
          <w:trHeight w:val="480" w:hRule="atLeast"/>
        </w:trPr>
        <w:tc>
          <w:tcPr>
            <w:tcW w:w="10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9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rPr>
          <w:trHeight w:val="480" w:hRule="atLeast"/>
        </w:trPr>
        <w:tc>
          <w:tcPr>
            <w:tcW w:w="10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82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rPr>
          <w:trHeight w:val="480" w:hRule="atLeast"/>
        </w:trPr>
        <w:tc>
          <w:tcPr>
            <w:tcW w:w="10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9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rPr>
          <w:trHeight w:val="480" w:hRule="atLeast"/>
        </w:trPr>
        <w:tc>
          <w:tcPr>
            <w:tcW w:w="10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9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rPr>
          <w:trHeight w:val="480" w:hRule="atLeast"/>
        </w:trPr>
        <w:tc>
          <w:tcPr>
            <w:tcW w:w="108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  <w:szCs w:val="22"/>
              </w:rPr>
              <w:t>其他境外相关工作人员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3917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有效身份证明名称及号码</w:t>
            </w:r>
          </w:p>
        </w:tc>
      </w:tr>
      <w:tr>
        <w:trPr>
          <w:trHeight w:val="48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李四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　</w:t>
            </w:r>
          </w:p>
        </w:tc>
        <w:tc>
          <w:tcPr>
            <w:tcW w:w="39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护照号：********　</w:t>
            </w:r>
          </w:p>
        </w:tc>
      </w:tr>
      <w:tr>
        <w:trPr>
          <w:trHeight w:val="48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9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rPr>
          <w:trHeight w:val="48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9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rPr>
          <w:trHeight w:val="48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9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rPr>
          <w:trHeight w:val="48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9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rPr>
          <w:trHeight w:val="48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9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rPr>
          <w:trHeight w:val="48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9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rPr>
          <w:trHeight w:val="48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9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rPr>
          <w:trHeight w:val="48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9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rPr>
          <w:trHeight w:val="48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917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rPr>
          <w:trHeight w:val="270" w:hRule="atLeast"/>
        </w:trPr>
        <w:tc>
          <w:tcPr>
            <w:tcW w:w="823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填表说明：可按此表格式另再制表。</w:t>
            </w:r>
          </w:p>
        </w:tc>
      </w:tr>
      <w:tr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7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6393567"/>
    <w:rsid w:val="002B247E"/>
    <w:rsid w:val="005C74E3"/>
    <w:rsid w:val="00AF0B16"/>
    <w:rsid w:val="1CC73427"/>
    <w:rsid w:val="36393567"/>
    <w:rsid w:val="3F7B7DB6"/>
    <w:rsid w:val="58E1414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Users/mac/Library/Containers/com.kingsoft.wpsoffice.mac/Data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52</Words>
  <Characters>297</Characters>
  <Lines>2</Lines>
  <Paragraphs>1</Paragraphs>
  <TotalTime>1</TotalTime>
  <ScaleCrop>false</ScaleCrop>
  <LinksUpToDate>false</LinksUpToDate>
  <CharactersWithSpaces>348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2018-06-10T18:31:00Z</dcterms:created>
  <dc:creator>枫ちゃん</dc:creator>
  <cp:lastModifiedBy>WPS_1648705867</cp:lastModifiedBy>
  <dcterms:modified xsi:type="dcterms:W3CDTF">2024-08-21T16:34:29Z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E31C53729E843DC695A6C566319AAD9C_42</vt:lpwstr>
  </property>
</Properties>
</file>