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9C9" w:rsidRPr="002A497D" w:rsidRDefault="00AF29C9" w:rsidP="00C40D9A">
      <w:pPr>
        <w:spacing w:line="680" w:lineRule="exact"/>
        <w:jc w:val="center"/>
        <w:rPr>
          <w:rFonts w:ascii="经典粗宋简" w:eastAsia="经典粗宋简" w:hAnsi="经典粗宋简" w:cs="Times New Roman"/>
        </w:rPr>
      </w:pPr>
      <w:r w:rsidRPr="00C40D9A">
        <w:rPr>
          <w:rFonts w:ascii="方正小标宋简体" w:eastAsia="方正小标宋简体" w:hAnsi="华文中宋" w:cs="方正小标宋简体" w:hint="eastAsia"/>
          <w:b/>
          <w:bCs/>
          <w:color w:val="000000"/>
          <w:kern w:val="0"/>
          <w:sz w:val="36"/>
          <w:szCs w:val="36"/>
        </w:rPr>
        <w:t>非国有文物收藏单位借用国有馆藏文物的审批（一级文物为初审）申请</w:t>
      </w:r>
      <w:r>
        <w:rPr>
          <w:rFonts w:ascii="方正小标宋简体" w:eastAsia="方正小标宋简体" w:hAnsi="华文中宋" w:cs="方正小标宋简体" w:hint="eastAsia"/>
          <w:b/>
          <w:bCs/>
          <w:color w:val="000000"/>
          <w:kern w:val="0"/>
          <w:sz w:val="36"/>
          <w:szCs w:val="36"/>
        </w:rPr>
        <w:t>表</w:t>
      </w:r>
      <w:r>
        <w:rPr>
          <w:rFonts w:ascii="经典粗宋简" w:eastAsia="经典粗宋简" w:hAnsi="经典粗宋简" w:cs="经典粗宋简"/>
        </w:rPr>
        <w:t xml:space="preserve">                    </w:t>
      </w:r>
    </w:p>
    <w:tbl>
      <w:tblPr>
        <w:tblW w:w="987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8"/>
        <w:gridCol w:w="2691"/>
        <w:gridCol w:w="853"/>
        <w:gridCol w:w="1132"/>
        <w:gridCol w:w="427"/>
        <w:gridCol w:w="1276"/>
        <w:gridCol w:w="1560"/>
      </w:tblGrid>
      <w:tr w:rsidR="00AF29C9" w:rsidRPr="00474E0F">
        <w:trPr>
          <w:trHeight w:val="574"/>
        </w:trPr>
        <w:tc>
          <w:tcPr>
            <w:tcW w:w="1938" w:type="dxa"/>
            <w:vAlign w:val="center"/>
          </w:tcPr>
          <w:p w:rsidR="00AF29C9" w:rsidRPr="00377433" w:rsidRDefault="00AF29C9" w:rsidP="001E743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许可事项</w:t>
            </w:r>
          </w:p>
        </w:tc>
        <w:tc>
          <w:tcPr>
            <w:tcW w:w="7939" w:type="dxa"/>
            <w:gridSpan w:val="6"/>
            <w:vAlign w:val="center"/>
          </w:tcPr>
          <w:p w:rsidR="00AF29C9" w:rsidRPr="00377433" w:rsidRDefault="00AF29C9" w:rsidP="001E743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非国有文物收藏单位借用国有馆藏文物的审批（一级文物为初审）</w:t>
            </w:r>
          </w:p>
        </w:tc>
      </w:tr>
      <w:tr w:rsidR="00AF29C9" w:rsidRPr="00474E0F">
        <w:trPr>
          <w:trHeight w:val="574"/>
        </w:trPr>
        <w:tc>
          <w:tcPr>
            <w:tcW w:w="1938" w:type="dxa"/>
            <w:vAlign w:val="center"/>
          </w:tcPr>
          <w:p w:rsidR="00AF29C9" w:rsidRPr="00377433" w:rsidRDefault="00AF29C9" w:rsidP="001E743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申请事由</w:t>
            </w:r>
          </w:p>
        </w:tc>
        <w:tc>
          <w:tcPr>
            <w:tcW w:w="7939" w:type="dxa"/>
            <w:gridSpan w:val="6"/>
            <w:vAlign w:val="center"/>
          </w:tcPr>
          <w:p w:rsidR="00AF29C9" w:rsidRPr="00B80911" w:rsidRDefault="00AF29C9" w:rsidP="00481819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AF29C9" w:rsidRPr="00474E0F">
        <w:trPr>
          <w:trHeight w:val="574"/>
        </w:trPr>
        <w:tc>
          <w:tcPr>
            <w:tcW w:w="1938" w:type="dxa"/>
            <w:vAlign w:val="center"/>
          </w:tcPr>
          <w:p w:rsidR="00AF29C9" w:rsidRPr="00377433" w:rsidRDefault="00AF29C9" w:rsidP="001E743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申请单位</w:t>
            </w:r>
          </w:p>
        </w:tc>
        <w:tc>
          <w:tcPr>
            <w:tcW w:w="7939" w:type="dxa"/>
            <w:gridSpan w:val="6"/>
            <w:vAlign w:val="center"/>
          </w:tcPr>
          <w:p w:rsidR="00AF29C9" w:rsidRPr="00B80911" w:rsidRDefault="00AF29C9" w:rsidP="009753D7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AF29C9">
        <w:tblPrEx>
          <w:tblLook w:val="00A0"/>
        </w:tblPrEx>
        <w:trPr>
          <w:trHeight w:val="574"/>
        </w:trPr>
        <w:tc>
          <w:tcPr>
            <w:tcW w:w="1938" w:type="dxa"/>
            <w:vAlign w:val="center"/>
          </w:tcPr>
          <w:p w:rsidR="00AF29C9" w:rsidRPr="00377433" w:rsidRDefault="00AF29C9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统一社会</w:t>
            </w:r>
          </w:p>
          <w:p w:rsidR="00AF29C9" w:rsidRPr="00377433" w:rsidRDefault="00AF29C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信用代码</w:t>
            </w:r>
          </w:p>
        </w:tc>
        <w:tc>
          <w:tcPr>
            <w:tcW w:w="2691" w:type="dxa"/>
            <w:vAlign w:val="center"/>
          </w:tcPr>
          <w:p w:rsidR="00AF29C9" w:rsidRPr="00B80911" w:rsidRDefault="00AF29C9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F29C9" w:rsidRPr="00B80911" w:rsidRDefault="00AF29C9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3263" w:type="dxa"/>
            <w:gridSpan w:val="3"/>
            <w:vAlign w:val="center"/>
          </w:tcPr>
          <w:p w:rsidR="00AF29C9" w:rsidRPr="00B80911" w:rsidRDefault="00AF29C9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AF29C9">
        <w:tblPrEx>
          <w:tblLook w:val="00A0"/>
        </w:tblPrEx>
        <w:trPr>
          <w:trHeight w:val="574"/>
        </w:trPr>
        <w:tc>
          <w:tcPr>
            <w:tcW w:w="1938" w:type="dxa"/>
            <w:vAlign w:val="center"/>
          </w:tcPr>
          <w:p w:rsidR="00AF29C9" w:rsidRPr="00377433" w:rsidRDefault="00AF29C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法定代表人</w:t>
            </w:r>
          </w:p>
          <w:p w:rsidR="00AF29C9" w:rsidRPr="00377433" w:rsidRDefault="00AF29C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691" w:type="dxa"/>
            <w:vAlign w:val="center"/>
          </w:tcPr>
          <w:p w:rsidR="00AF29C9" w:rsidRPr="00B80911" w:rsidRDefault="00AF29C9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F29C9" w:rsidRPr="00B80911" w:rsidRDefault="00AF29C9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</w:t>
            </w:r>
            <w:bookmarkStart w:id="0" w:name="_GoBack"/>
            <w:bookmarkEnd w:id="0"/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码</w:t>
            </w:r>
          </w:p>
        </w:tc>
        <w:tc>
          <w:tcPr>
            <w:tcW w:w="3263" w:type="dxa"/>
            <w:gridSpan w:val="3"/>
            <w:vAlign w:val="center"/>
          </w:tcPr>
          <w:p w:rsidR="00AF29C9" w:rsidRPr="00B80911" w:rsidRDefault="00AF29C9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AF29C9" w:rsidRPr="00474E0F">
        <w:trPr>
          <w:trHeight w:val="585"/>
        </w:trPr>
        <w:tc>
          <w:tcPr>
            <w:tcW w:w="1938" w:type="dxa"/>
            <w:vAlign w:val="center"/>
          </w:tcPr>
          <w:p w:rsidR="00AF29C9" w:rsidRPr="00377433" w:rsidRDefault="00AF29C9" w:rsidP="00F2007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103" w:type="dxa"/>
            <w:gridSpan w:val="4"/>
            <w:vAlign w:val="center"/>
          </w:tcPr>
          <w:p w:rsidR="00AF29C9" w:rsidRPr="00B80911" w:rsidRDefault="00AF29C9" w:rsidP="009E59CF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F29C9" w:rsidRPr="00B80911" w:rsidRDefault="00AF29C9" w:rsidP="00F2007F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560" w:type="dxa"/>
            <w:vAlign w:val="center"/>
          </w:tcPr>
          <w:p w:rsidR="00AF29C9" w:rsidRPr="00B80911" w:rsidRDefault="00AF29C9" w:rsidP="009E59CF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AF29C9" w:rsidRPr="00474E0F">
        <w:trPr>
          <w:trHeight w:val="585"/>
        </w:trPr>
        <w:tc>
          <w:tcPr>
            <w:tcW w:w="1938" w:type="dxa"/>
            <w:vAlign w:val="center"/>
          </w:tcPr>
          <w:p w:rsidR="00AF29C9" w:rsidRPr="00377433" w:rsidRDefault="00AF29C9" w:rsidP="000D28B1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544" w:type="dxa"/>
            <w:gridSpan w:val="2"/>
            <w:vAlign w:val="center"/>
          </w:tcPr>
          <w:p w:rsidR="00AF29C9" w:rsidRPr="00B80911" w:rsidRDefault="00AF29C9" w:rsidP="009E59CF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AF29C9" w:rsidRPr="00B80911" w:rsidRDefault="00AF29C9" w:rsidP="00387905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836" w:type="dxa"/>
            <w:gridSpan w:val="2"/>
            <w:vAlign w:val="center"/>
          </w:tcPr>
          <w:p w:rsidR="00AF29C9" w:rsidRPr="00B80911" w:rsidRDefault="00AF29C9" w:rsidP="00387905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AF29C9" w:rsidRPr="00474E0F">
        <w:trPr>
          <w:trHeight w:val="6273"/>
        </w:trPr>
        <w:tc>
          <w:tcPr>
            <w:tcW w:w="1938" w:type="dxa"/>
            <w:vAlign w:val="center"/>
          </w:tcPr>
          <w:p w:rsidR="00AF29C9" w:rsidRDefault="00AF29C9" w:rsidP="001E7430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申请事项</w:t>
            </w:r>
          </w:p>
          <w:p w:rsidR="00AF29C9" w:rsidRPr="00474E0F" w:rsidRDefault="00AF29C9" w:rsidP="001E7430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内容简要</w:t>
            </w:r>
          </w:p>
        </w:tc>
        <w:tc>
          <w:tcPr>
            <w:tcW w:w="7939" w:type="dxa"/>
            <w:gridSpan w:val="6"/>
          </w:tcPr>
          <w:p w:rsidR="00AF29C9" w:rsidRPr="00B80911" w:rsidRDefault="00AF29C9" w:rsidP="00481819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（内容包括：出借文物的原因、去向、用途、借用时间、文物数量、级别等。）</w:t>
            </w:r>
          </w:p>
        </w:tc>
      </w:tr>
      <w:tr w:rsidR="00AF29C9" w:rsidRPr="00474E0F">
        <w:trPr>
          <w:trHeight w:val="4144"/>
        </w:trPr>
        <w:tc>
          <w:tcPr>
            <w:tcW w:w="9877" w:type="dxa"/>
            <w:gridSpan w:val="7"/>
          </w:tcPr>
          <w:p w:rsidR="00AF29C9" w:rsidRPr="001B55FE" w:rsidRDefault="00AF29C9" w:rsidP="00AF29C9">
            <w:pPr>
              <w:pStyle w:val="NormalWeb"/>
              <w:snapToGrid w:val="0"/>
              <w:spacing w:beforeLines="50" w:beforeAutospacing="0" w:after="0" w:afterAutospacing="0" w:line="720" w:lineRule="exact"/>
              <w:ind w:leftChars="129" w:left="31680" w:rightChars="122" w:right="31680" w:firstLineChars="200" w:firstLine="31680"/>
              <w:rPr>
                <w:rFonts w:cs="Times New Roman"/>
                <w:color w:val="000000"/>
                <w:sz w:val="32"/>
                <w:szCs w:val="32"/>
              </w:rPr>
            </w:pPr>
            <w:r w:rsidRPr="001B55FE">
              <w:rPr>
                <w:rFonts w:hint="eastAsia"/>
                <w:color w:val="000000"/>
                <w:sz w:val="32"/>
                <w:szCs w:val="32"/>
              </w:rPr>
              <w:t>本单位（人）承诺填报的申请表及</w:t>
            </w:r>
            <w:r>
              <w:rPr>
                <w:rFonts w:hint="eastAsia"/>
                <w:color w:val="000000"/>
                <w:sz w:val="32"/>
                <w:szCs w:val="32"/>
              </w:rPr>
              <w:t>申报</w:t>
            </w:r>
            <w:r w:rsidRPr="001B55FE">
              <w:rPr>
                <w:rFonts w:hint="eastAsia"/>
                <w:color w:val="000000"/>
                <w:sz w:val="32"/>
                <w:szCs w:val="32"/>
              </w:rPr>
              <w:t>材料内容真实有效，如有虚假，愿承担所有责任。</w:t>
            </w:r>
          </w:p>
          <w:p w:rsidR="00AF29C9" w:rsidRPr="001B55FE" w:rsidRDefault="00AF29C9" w:rsidP="00AF29C9">
            <w:pPr>
              <w:pStyle w:val="NormalWeb"/>
              <w:snapToGrid w:val="0"/>
              <w:spacing w:before="0" w:beforeAutospacing="0" w:after="0" w:afterAutospacing="0" w:line="720" w:lineRule="exact"/>
              <w:ind w:firstLineChars="1500" w:firstLine="31680"/>
              <w:rPr>
                <w:rFonts w:cs="Times New Roman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申请单位</w:t>
            </w:r>
            <w:r w:rsidRPr="001B55FE">
              <w:rPr>
                <w:rFonts w:hint="eastAsia"/>
                <w:color w:val="000000"/>
                <w:sz w:val="32"/>
                <w:szCs w:val="32"/>
              </w:rPr>
              <w:t>：</w:t>
            </w:r>
            <w:r w:rsidRPr="001B55FE">
              <w:rPr>
                <w:color w:val="000000"/>
                <w:sz w:val="32"/>
                <w:szCs w:val="32"/>
              </w:rPr>
              <w:t xml:space="preserve"> </w:t>
            </w:r>
          </w:p>
          <w:p w:rsidR="00AF29C9" w:rsidRPr="001B55FE" w:rsidRDefault="00AF29C9" w:rsidP="00AF29C9">
            <w:pPr>
              <w:pStyle w:val="NormalWeb"/>
              <w:snapToGrid w:val="0"/>
              <w:spacing w:before="0" w:beforeAutospacing="0" w:after="0" w:afterAutospacing="0" w:line="720" w:lineRule="exact"/>
              <w:ind w:firstLineChars="1500" w:firstLine="31680"/>
              <w:rPr>
                <w:rFonts w:cs="Times New Roman"/>
                <w:color w:val="000000"/>
                <w:sz w:val="32"/>
                <w:szCs w:val="32"/>
              </w:rPr>
            </w:pPr>
            <w:r w:rsidRPr="001B55FE">
              <w:rPr>
                <w:rFonts w:hint="eastAsia"/>
                <w:color w:val="000000"/>
                <w:sz w:val="32"/>
                <w:szCs w:val="32"/>
              </w:rPr>
              <w:t>（盖章）</w:t>
            </w:r>
          </w:p>
          <w:p w:rsidR="00AF29C9" w:rsidRPr="00311B08" w:rsidRDefault="00AF29C9" w:rsidP="001B55FE">
            <w:pPr>
              <w:spacing w:line="720" w:lineRule="exact"/>
              <w:rPr>
                <w:rFonts w:cs="Times New Roman"/>
              </w:rPr>
            </w:pPr>
            <w:r w:rsidRPr="001B55FE">
              <w:rPr>
                <w:rFonts w:ascii="宋体" w:eastAsia="宋体" w:hAnsi="宋体" w:cs="宋体"/>
                <w:color w:val="000000"/>
              </w:rPr>
              <w:t xml:space="preserve">      </w:t>
            </w:r>
            <w:r>
              <w:rPr>
                <w:rFonts w:ascii="宋体" w:eastAsia="宋体" w:hAnsi="宋体" w:cs="宋体"/>
                <w:color w:val="000000"/>
              </w:rPr>
              <w:t xml:space="preserve">                        </w:t>
            </w:r>
            <w:r w:rsidRPr="001B55FE">
              <w:rPr>
                <w:rFonts w:ascii="宋体" w:eastAsia="宋体" w:hAnsi="宋体" w:cs="宋体" w:hint="eastAsia"/>
                <w:color w:val="000000"/>
              </w:rPr>
              <w:t>申请日期：</w:t>
            </w:r>
            <w:r>
              <w:rPr>
                <w:rFonts w:ascii="宋体" w:eastAsia="宋体" w:hAnsi="宋体" w:cs="宋体"/>
                <w:color w:val="000000"/>
              </w:rPr>
              <w:t xml:space="preserve">   </w:t>
            </w:r>
            <w:r w:rsidRPr="001B55FE">
              <w:rPr>
                <w:rFonts w:ascii="宋体" w:eastAsia="宋体" w:hAnsi="宋体" w:cs="宋体" w:hint="eastAsia"/>
                <w:color w:val="000000"/>
              </w:rPr>
              <w:t>年</w:t>
            </w:r>
            <w:r>
              <w:rPr>
                <w:rFonts w:ascii="宋体" w:eastAsia="宋体" w:hAnsi="宋体" w:cs="宋体"/>
                <w:color w:val="000000"/>
              </w:rPr>
              <w:t xml:space="preserve">  </w:t>
            </w:r>
            <w:r w:rsidRPr="001B55FE">
              <w:rPr>
                <w:rFonts w:ascii="宋体" w:eastAsia="宋体" w:hAnsi="宋体" w:cs="宋体" w:hint="eastAsia"/>
                <w:color w:val="000000"/>
              </w:rPr>
              <w:t>月</w:t>
            </w:r>
            <w:r>
              <w:rPr>
                <w:rFonts w:ascii="宋体" w:eastAsia="宋体" w:hAnsi="宋体" w:cs="宋体"/>
                <w:color w:val="000000"/>
              </w:rPr>
              <w:t xml:space="preserve">  </w:t>
            </w:r>
            <w:r w:rsidRPr="001B55FE">
              <w:rPr>
                <w:rFonts w:ascii="宋体" w:eastAsia="宋体" w:hAnsi="宋体" w:cs="宋体" w:hint="eastAsia"/>
                <w:color w:val="000000"/>
              </w:rPr>
              <w:t>日</w:t>
            </w:r>
          </w:p>
          <w:p w:rsidR="00AF29C9" w:rsidRPr="008725C6" w:rsidRDefault="00AF29C9" w:rsidP="00F2007F">
            <w:pPr>
              <w:spacing w:line="52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</w:tbl>
    <w:p w:rsidR="00AF29C9" w:rsidRDefault="00AF29C9" w:rsidP="00777E03">
      <w:pPr>
        <w:rPr>
          <w:rFonts w:cs="Times New Roman"/>
        </w:rPr>
      </w:pPr>
    </w:p>
    <w:sectPr w:rsidR="00AF29C9" w:rsidSect="001B55FE">
      <w:pgSz w:w="11906" w:h="16838"/>
      <w:pgMar w:top="1985" w:right="1080" w:bottom="1843" w:left="1080" w:header="851" w:footer="992" w:gutter="0"/>
      <w:cols w:space="720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经典粗宋简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1B08"/>
    <w:rsid w:val="00017873"/>
    <w:rsid w:val="000D28B1"/>
    <w:rsid w:val="0010119A"/>
    <w:rsid w:val="00111D7C"/>
    <w:rsid w:val="0012163A"/>
    <w:rsid w:val="001B55FE"/>
    <w:rsid w:val="001E7430"/>
    <w:rsid w:val="00254E82"/>
    <w:rsid w:val="002A497D"/>
    <w:rsid w:val="002A5558"/>
    <w:rsid w:val="002B5CB0"/>
    <w:rsid w:val="002B7578"/>
    <w:rsid w:val="002C10A2"/>
    <w:rsid w:val="002F0234"/>
    <w:rsid w:val="00311B08"/>
    <w:rsid w:val="00313ED9"/>
    <w:rsid w:val="00334358"/>
    <w:rsid w:val="00377433"/>
    <w:rsid w:val="00387905"/>
    <w:rsid w:val="003A6B2B"/>
    <w:rsid w:val="004270E4"/>
    <w:rsid w:val="004735A1"/>
    <w:rsid w:val="00474E0F"/>
    <w:rsid w:val="00481819"/>
    <w:rsid w:val="00496CDA"/>
    <w:rsid w:val="005A3097"/>
    <w:rsid w:val="005B47D3"/>
    <w:rsid w:val="005E1203"/>
    <w:rsid w:val="005E33A2"/>
    <w:rsid w:val="006B51AA"/>
    <w:rsid w:val="0071567A"/>
    <w:rsid w:val="00777E03"/>
    <w:rsid w:val="00821824"/>
    <w:rsid w:val="00855450"/>
    <w:rsid w:val="00863368"/>
    <w:rsid w:val="008725C6"/>
    <w:rsid w:val="008913D9"/>
    <w:rsid w:val="008D5F95"/>
    <w:rsid w:val="00902402"/>
    <w:rsid w:val="00960939"/>
    <w:rsid w:val="009753D7"/>
    <w:rsid w:val="009E59CF"/>
    <w:rsid w:val="00A362AC"/>
    <w:rsid w:val="00A37EE9"/>
    <w:rsid w:val="00A522E3"/>
    <w:rsid w:val="00AF29C9"/>
    <w:rsid w:val="00B25D37"/>
    <w:rsid w:val="00B37EB6"/>
    <w:rsid w:val="00B80911"/>
    <w:rsid w:val="00BB76E5"/>
    <w:rsid w:val="00C105D0"/>
    <w:rsid w:val="00C40D9A"/>
    <w:rsid w:val="00C461AA"/>
    <w:rsid w:val="00CB6782"/>
    <w:rsid w:val="00D279EC"/>
    <w:rsid w:val="00D54534"/>
    <w:rsid w:val="00DD74CF"/>
    <w:rsid w:val="00DF49EE"/>
    <w:rsid w:val="00F2007F"/>
    <w:rsid w:val="00FC55BD"/>
    <w:rsid w:val="00FF7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B08"/>
    <w:pPr>
      <w:widowControl w:val="0"/>
      <w:jc w:val="both"/>
    </w:pPr>
    <w:rPr>
      <w:rFonts w:ascii="仿宋_GB2312" w:eastAsia="仿宋_GB2312" w:hAnsi="仿宋_GB2312" w:cs="仿宋_GB231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11B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4818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8917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7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46</Words>
  <Characters>266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江苏省文物局行政许可事项申请表</dc:title>
  <dc:subject/>
  <dc:creator>think</dc:creator>
  <cp:keywords/>
  <dc:description/>
  <cp:lastModifiedBy> </cp:lastModifiedBy>
  <cp:revision>9</cp:revision>
  <cp:lastPrinted>2015-01-07T06:14:00Z</cp:lastPrinted>
  <dcterms:created xsi:type="dcterms:W3CDTF">2018-05-24T03:19:00Z</dcterms:created>
  <dcterms:modified xsi:type="dcterms:W3CDTF">2019-04-25T05:51:00Z</dcterms:modified>
</cp:coreProperties>
</file>