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F90" w:rsidRPr="003115FB" w:rsidRDefault="00674F90" w:rsidP="00674F90">
      <w:pPr>
        <w:jc w:val="center"/>
        <w:rPr>
          <w:rFonts w:ascii="黑体" w:eastAsia="黑体" w:hAnsi="黑体"/>
          <w:sz w:val="32"/>
          <w:szCs w:val="32"/>
        </w:rPr>
      </w:pPr>
      <w:r w:rsidRPr="003115FB">
        <w:rPr>
          <w:rFonts w:ascii="黑体" w:eastAsia="黑体" w:hAnsi="黑体" w:hint="eastAsia"/>
          <w:sz w:val="32"/>
          <w:szCs w:val="32"/>
        </w:rPr>
        <w:t>上海市互联网上网服务营业场所变更（筹建）初审申请表</w:t>
      </w:r>
    </w:p>
    <w:tbl>
      <w:tblPr>
        <w:tblW w:w="9900" w:type="dxa"/>
        <w:tblInd w:w="-6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2466"/>
        <w:gridCol w:w="518"/>
        <w:gridCol w:w="426"/>
        <w:gridCol w:w="425"/>
        <w:gridCol w:w="347"/>
        <w:gridCol w:w="82"/>
        <w:gridCol w:w="88"/>
        <w:gridCol w:w="337"/>
        <w:gridCol w:w="230"/>
        <w:gridCol w:w="196"/>
        <w:gridCol w:w="252"/>
        <w:gridCol w:w="173"/>
        <w:gridCol w:w="425"/>
        <w:gridCol w:w="425"/>
        <w:gridCol w:w="215"/>
        <w:gridCol w:w="233"/>
        <w:gridCol w:w="129"/>
        <w:gridCol w:w="247"/>
        <w:gridCol w:w="379"/>
        <w:gridCol w:w="179"/>
        <w:gridCol w:w="197"/>
        <w:gridCol w:w="216"/>
        <w:gridCol w:w="159"/>
        <w:gridCol w:w="389"/>
        <w:gridCol w:w="389"/>
        <w:gridCol w:w="389"/>
        <w:gridCol w:w="389"/>
      </w:tblGrid>
      <w:tr w:rsidR="00674F90" w:rsidRPr="004F365F" w:rsidTr="00B87D52">
        <w:tc>
          <w:tcPr>
            <w:tcW w:w="2466" w:type="dxa"/>
            <w:vAlign w:val="center"/>
          </w:tcPr>
          <w:p w:rsidR="00674F90" w:rsidRPr="00283449" w:rsidRDefault="00674F90" w:rsidP="00674F90">
            <w:pPr>
              <w:spacing w:line="600" w:lineRule="exact"/>
              <w:jc w:val="center"/>
              <w:rPr>
                <w:rFonts w:ascii="仿宋_GB2312" w:eastAsia="仿宋_GB2312" w:hAnsi="宋体"/>
                <w:b/>
                <w:sz w:val="15"/>
                <w:szCs w:val="15"/>
              </w:rPr>
            </w:pPr>
            <w:r w:rsidRPr="00003C0B">
              <w:rPr>
                <w:rFonts w:ascii="仿宋_GB2312" w:eastAsia="仿宋_GB2312" w:hAnsi="宋体" w:hint="eastAsia"/>
                <w:b/>
                <w:szCs w:val="21"/>
              </w:rPr>
              <w:t>申请单位名称</w:t>
            </w:r>
          </w:p>
        </w:tc>
        <w:tc>
          <w:tcPr>
            <w:tcW w:w="2901" w:type="dxa"/>
            <w:gridSpan w:val="10"/>
            <w:vAlign w:val="center"/>
          </w:tcPr>
          <w:p w:rsidR="00674F90" w:rsidRPr="00003C0B" w:rsidRDefault="00B21187" w:rsidP="00283449">
            <w:pPr>
              <w:spacing w:line="600" w:lineRule="exact"/>
              <w:rPr>
                <w:rFonts w:ascii="宋体" w:hAnsi="宋体"/>
                <w:b/>
                <w:sz w:val="24"/>
                <w:szCs w:val="24"/>
              </w:rPr>
            </w:pPr>
            <w:r>
              <w:rPr>
                <w:rFonts w:ascii="宋体" w:hAnsi="宋体" w:hint="eastAsia"/>
                <w:b/>
                <w:sz w:val="24"/>
                <w:szCs w:val="24"/>
              </w:rPr>
              <w:t>上海样表模板有限公司</w:t>
            </w:r>
          </w:p>
        </w:tc>
        <w:tc>
          <w:tcPr>
            <w:tcW w:w="1238" w:type="dxa"/>
            <w:gridSpan w:val="4"/>
            <w:vAlign w:val="center"/>
          </w:tcPr>
          <w:p w:rsidR="00674F90" w:rsidRPr="00FF5DB1" w:rsidRDefault="00674F90" w:rsidP="008E4124">
            <w:pPr>
              <w:spacing w:line="600" w:lineRule="exact"/>
              <w:jc w:val="center"/>
              <w:rPr>
                <w:rFonts w:ascii="仿宋_GB2312" w:eastAsia="仿宋_GB2312" w:hAnsi="宋体"/>
                <w:b/>
                <w:szCs w:val="21"/>
              </w:rPr>
            </w:pPr>
            <w:r w:rsidRPr="00FF5DB1">
              <w:rPr>
                <w:rFonts w:ascii="仿宋_GB2312" w:eastAsia="仿宋_GB2312" w:hAnsi="宋体" w:hint="eastAsia"/>
                <w:b/>
                <w:szCs w:val="21"/>
              </w:rPr>
              <w:t>地址</w:t>
            </w:r>
          </w:p>
        </w:tc>
        <w:tc>
          <w:tcPr>
            <w:tcW w:w="3295" w:type="dxa"/>
            <w:gridSpan w:val="12"/>
            <w:vAlign w:val="center"/>
          </w:tcPr>
          <w:p w:rsidR="00674F90" w:rsidRPr="00FF5DB1" w:rsidRDefault="00B21187" w:rsidP="00674F90">
            <w:pPr>
              <w:spacing w:line="600" w:lineRule="exact"/>
              <w:jc w:val="center"/>
              <w:rPr>
                <w:rFonts w:ascii="仿宋_GB2312" w:eastAsia="仿宋_GB2312" w:hAnsi="宋体"/>
                <w:b/>
                <w:szCs w:val="21"/>
              </w:rPr>
            </w:pPr>
            <w:r>
              <w:rPr>
                <w:rFonts w:ascii="仿宋_GB2312" w:eastAsia="仿宋_GB2312" w:hAnsi="宋体" w:hint="eastAsia"/>
                <w:b/>
                <w:szCs w:val="21"/>
              </w:rPr>
              <w:t>黄浦区大沽路100号715室</w:t>
            </w:r>
          </w:p>
        </w:tc>
      </w:tr>
      <w:tr w:rsidR="00674F90" w:rsidRPr="004F365F" w:rsidTr="00B87D52">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法定代表人</w:t>
            </w:r>
          </w:p>
        </w:tc>
        <w:tc>
          <w:tcPr>
            <w:tcW w:w="1716" w:type="dxa"/>
            <w:gridSpan w:val="4"/>
            <w:vAlign w:val="center"/>
          </w:tcPr>
          <w:p w:rsidR="00674F90" w:rsidRPr="001C3677" w:rsidRDefault="00B21187" w:rsidP="00674F90">
            <w:pPr>
              <w:spacing w:line="600" w:lineRule="exact"/>
              <w:jc w:val="center"/>
              <w:rPr>
                <w:rFonts w:ascii="宋体" w:hAnsi="宋体"/>
                <w:szCs w:val="21"/>
              </w:rPr>
            </w:pPr>
            <w:r>
              <w:rPr>
                <w:rFonts w:ascii="宋体" w:hAnsi="宋体" w:hint="eastAsia"/>
                <w:szCs w:val="21"/>
              </w:rPr>
              <w:t>张三</w:t>
            </w:r>
          </w:p>
        </w:tc>
        <w:tc>
          <w:tcPr>
            <w:tcW w:w="1185" w:type="dxa"/>
            <w:gridSpan w:val="6"/>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联系电话</w:t>
            </w:r>
          </w:p>
        </w:tc>
        <w:tc>
          <w:tcPr>
            <w:tcW w:w="1238" w:type="dxa"/>
            <w:gridSpan w:val="4"/>
            <w:vAlign w:val="center"/>
          </w:tcPr>
          <w:p w:rsidR="00674F90" w:rsidRPr="00FF5DB1" w:rsidRDefault="00B21187" w:rsidP="00674F90">
            <w:pPr>
              <w:spacing w:line="600" w:lineRule="exact"/>
              <w:jc w:val="center"/>
              <w:rPr>
                <w:rFonts w:ascii="仿宋_GB2312" w:eastAsia="仿宋_GB2312" w:hAnsi="宋体"/>
                <w:b/>
                <w:szCs w:val="21"/>
              </w:rPr>
            </w:pPr>
            <w:r>
              <w:rPr>
                <w:rFonts w:ascii="仿宋_GB2312" w:eastAsia="仿宋_GB2312" w:hAnsi="宋体" w:hint="eastAsia"/>
                <w:b/>
                <w:szCs w:val="21"/>
              </w:rPr>
              <w:t>00000000</w:t>
            </w:r>
          </w:p>
        </w:tc>
        <w:tc>
          <w:tcPr>
            <w:tcW w:w="1167" w:type="dxa"/>
            <w:gridSpan w:val="5"/>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手机号码</w:t>
            </w:r>
          </w:p>
        </w:tc>
        <w:tc>
          <w:tcPr>
            <w:tcW w:w="2128" w:type="dxa"/>
            <w:gridSpan w:val="7"/>
            <w:vAlign w:val="center"/>
          </w:tcPr>
          <w:p w:rsidR="00674F90" w:rsidRPr="00FF5DB1" w:rsidRDefault="00B21187" w:rsidP="00674F90">
            <w:pPr>
              <w:spacing w:line="600" w:lineRule="exact"/>
              <w:jc w:val="center"/>
              <w:rPr>
                <w:rFonts w:ascii="仿宋_GB2312" w:eastAsia="仿宋_GB2312" w:hAnsi="宋体"/>
                <w:b/>
                <w:szCs w:val="21"/>
              </w:rPr>
            </w:pPr>
            <w:r>
              <w:rPr>
                <w:rFonts w:ascii="仿宋_GB2312" w:eastAsia="仿宋_GB2312" w:hAnsi="宋体" w:hint="eastAsia"/>
                <w:b/>
                <w:szCs w:val="21"/>
              </w:rPr>
              <w:t>00000000000</w:t>
            </w:r>
          </w:p>
        </w:tc>
      </w:tr>
      <w:tr w:rsidR="00674F90" w:rsidRPr="004F365F" w:rsidTr="00D97FCB">
        <w:trPr>
          <w:trHeight w:val="1061"/>
        </w:trPr>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申请变更项目</w:t>
            </w:r>
          </w:p>
        </w:tc>
        <w:tc>
          <w:tcPr>
            <w:tcW w:w="7434" w:type="dxa"/>
            <w:gridSpan w:val="26"/>
            <w:vAlign w:val="center"/>
          </w:tcPr>
          <w:p w:rsidR="00674F90" w:rsidRDefault="00AE1CD2" w:rsidP="00B21187">
            <w:pPr>
              <w:spacing w:line="600" w:lineRule="exact"/>
              <w:jc w:val="left"/>
              <w:rPr>
                <w:rFonts w:ascii="仿宋_GB2312" w:eastAsia="仿宋_GB2312" w:hAnsi="宋体" w:hint="eastAsia"/>
                <w:sz w:val="24"/>
                <w:szCs w:val="24"/>
              </w:rPr>
            </w:pPr>
            <w:r>
              <w:rPr>
                <w:rFonts w:ascii="仿宋_GB2312" w:eastAsia="仿宋_GB2312" w:hAnsi="宋体"/>
                <w:sz w:val="24"/>
                <w:szCs w:val="24"/>
              </w:rPr>
              <w:fldChar w:fldCharType="begin"/>
            </w:r>
            <w:r w:rsidR="00B21187">
              <w:rPr>
                <w:rFonts w:ascii="仿宋_GB2312" w:eastAsia="仿宋_GB2312" w:hAnsi="宋体"/>
                <w:sz w:val="24"/>
                <w:szCs w:val="24"/>
              </w:rPr>
              <w:instrText xml:space="preserve"> </w:instrText>
            </w:r>
            <w:r w:rsidR="00B21187">
              <w:rPr>
                <w:rFonts w:ascii="仿宋_GB2312" w:eastAsia="仿宋_GB2312" w:hAnsi="宋体" w:hint="eastAsia"/>
                <w:sz w:val="24"/>
                <w:szCs w:val="24"/>
              </w:rPr>
              <w:instrText>eq \o\ac(□,</w:instrText>
            </w:r>
            <w:r w:rsidR="00B21187" w:rsidRPr="00B21187">
              <w:rPr>
                <w:rFonts w:ascii="仿宋_GB2312" w:eastAsia="仿宋_GB2312" w:hAnsi="宋体" w:hint="eastAsia"/>
                <w:position w:val="2"/>
                <w:sz w:val="14"/>
                <w:szCs w:val="24"/>
              </w:rPr>
              <w:instrText>√</w:instrText>
            </w:r>
            <w:r w:rsidR="00B21187">
              <w:rPr>
                <w:rFonts w:ascii="仿宋_GB2312" w:eastAsia="仿宋_GB2312" w:hAnsi="宋体" w:hint="eastAsia"/>
                <w:sz w:val="24"/>
                <w:szCs w:val="24"/>
              </w:rPr>
              <w:instrText>)</w:instrText>
            </w:r>
            <w:r>
              <w:rPr>
                <w:rFonts w:ascii="仿宋_GB2312" w:eastAsia="仿宋_GB2312" w:hAnsi="宋体"/>
                <w:sz w:val="24"/>
                <w:szCs w:val="24"/>
              </w:rPr>
              <w:fldChar w:fldCharType="end"/>
            </w:r>
            <w:r w:rsidR="009840BC" w:rsidRPr="009840BC">
              <w:rPr>
                <w:rFonts w:ascii="仿宋_GB2312" w:eastAsia="仿宋_GB2312" w:hAnsi="宋体" w:hint="eastAsia"/>
                <w:sz w:val="24"/>
                <w:szCs w:val="24"/>
              </w:rPr>
              <w:t xml:space="preserve">新设立    </w:t>
            </w:r>
            <w:r w:rsidR="008E4124" w:rsidRPr="009840BC">
              <w:rPr>
                <w:rFonts w:ascii="仿宋_GB2312" w:eastAsia="仿宋_GB2312" w:hAnsi="宋体" w:hint="eastAsia"/>
                <w:sz w:val="24"/>
                <w:szCs w:val="24"/>
              </w:rPr>
              <w:t>□</w:t>
            </w:r>
            <w:r w:rsidR="009840BC">
              <w:rPr>
                <w:rFonts w:ascii="仿宋_GB2312" w:eastAsia="仿宋_GB2312" w:hAnsi="宋体" w:hint="eastAsia"/>
                <w:sz w:val="24"/>
                <w:szCs w:val="24"/>
              </w:rPr>
              <w:t>单位名称　　□经营地址　　□</w:t>
            </w:r>
            <w:r w:rsidR="00674F90" w:rsidRPr="009840BC">
              <w:rPr>
                <w:rFonts w:ascii="仿宋_GB2312" w:eastAsia="仿宋_GB2312" w:hAnsi="宋体" w:hint="eastAsia"/>
                <w:sz w:val="24"/>
                <w:szCs w:val="24"/>
              </w:rPr>
              <w:t>法定代表人或负责人</w:t>
            </w:r>
          </w:p>
          <w:p w:rsidR="002D7F88" w:rsidRPr="002D7F88" w:rsidRDefault="002D7F88" w:rsidP="00B21187">
            <w:pPr>
              <w:spacing w:line="600" w:lineRule="exact"/>
              <w:jc w:val="left"/>
              <w:rPr>
                <w:rFonts w:ascii="仿宋_GB2312" w:eastAsia="仿宋_GB2312" w:hAnsi="宋体"/>
                <w:sz w:val="24"/>
                <w:szCs w:val="24"/>
              </w:rPr>
            </w:pPr>
            <w:r w:rsidRPr="009840BC">
              <w:rPr>
                <w:rFonts w:ascii="仿宋_GB2312" w:eastAsia="仿宋_GB2312" w:hAnsi="宋体" w:hint="eastAsia"/>
                <w:sz w:val="24"/>
                <w:szCs w:val="24"/>
              </w:rPr>
              <w:t>□</w:t>
            </w:r>
            <w:r>
              <w:rPr>
                <w:rFonts w:ascii="仿宋_GB2312" w:eastAsia="仿宋_GB2312" w:hAnsi="宋体" w:hint="eastAsia"/>
                <w:sz w:val="24"/>
                <w:szCs w:val="24"/>
              </w:rPr>
              <w:t>类型</w:t>
            </w:r>
          </w:p>
        </w:tc>
      </w:tr>
      <w:tr w:rsidR="00674F90" w:rsidRPr="004F365F" w:rsidTr="00B87D52">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新单位名称</w:t>
            </w:r>
          </w:p>
        </w:tc>
        <w:tc>
          <w:tcPr>
            <w:tcW w:w="7434" w:type="dxa"/>
            <w:gridSpan w:val="26"/>
            <w:vAlign w:val="center"/>
          </w:tcPr>
          <w:p w:rsidR="00674F90" w:rsidRPr="00FF5DB1" w:rsidRDefault="00674F90" w:rsidP="00B87D52">
            <w:pPr>
              <w:spacing w:line="600" w:lineRule="exact"/>
              <w:jc w:val="center"/>
              <w:rPr>
                <w:rFonts w:ascii="仿宋_GB2312" w:eastAsia="仿宋_GB2312" w:hAnsi="宋体"/>
                <w:b/>
                <w:szCs w:val="21"/>
              </w:rPr>
            </w:pPr>
          </w:p>
        </w:tc>
      </w:tr>
      <w:tr w:rsidR="00674F90" w:rsidRPr="004F365F" w:rsidTr="00B87D52">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新经营地址</w:t>
            </w:r>
          </w:p>
        </w:tc>
        <w:tc>
          <w:tcPr>
            <w:tcW w:w="7434" w:type="dxa"/>
            <w:gridSpan w:val="26"/>
            <w:vAlign w:val="center"/>
          </w:tcPr>
          <w:p w:rsidR="00674F90" w:rsidRPr="00FF5DB1" w:rsidRDefault="00674F90" w:rsidP="00674F90">
            <w:pPr>
              <w:spacing w:line="600" w:lineRule="exact"/>
              <w:jc w:val="center"/>
              <w:rPr>
                <w:rFonts w:ascii="仿宋_GB2312" w:eastAsia="仿宋_GB2312" w:hAnsi="宋体"/>
                <w:b/>
                <w:szCs w:val="21"/>
              </w:rPr>
            </w:pPr>
          </w:p>
        </w:tc>
      </w:tr>
      <w:tr w:rsidR="002D7F88" w:rsidRPr="004F365F" w:rsidTr="00B87D52">
        <w:tc>
          <w:tcPr>
            <w:tcW w:w="2466" w:type="dxa"/>
            <w:vAlign w:val="center"/>
          </w:tcPr>
          <w:p w:rsidR="002D7F88" w:rsidRPr="00FF5DB1" w:rsidRDefault="002D7F88" w:rsidP="00674F90">
            <w:pPr>
              <w:spacing w:line="600" w:lineRule="exact"/>
              <w:jc w:val="center"/>
              <w:rPr>
                <w:rFonts w:ascii="仿宋_GB2312" w:eastAsia="仿宋_GB2312" w:hAnsi="宋体" w:hint="eastAsia"/>
                <w:b/>
                <w:szCs w:val="21"/>
              </w:rPr>
            </w:pPr>
            <w:r>
              <w:rPr>
                <w:rFonts w:ascii="仿宋_GB2312" w:eastAsia="仿宋_GB2312" w:hAnsi="宋体" w:hint="eastAsia"/>
                <w:b/>
                <w:szCs w:val="21"/>
              </w:rPr>
              <w:t>新单位类型</w:t>
            </w:r>
          </w:p>
        </w:tc>
        <w:tc>
          <w:tcPr>
            <w:tcW w:w="7434" w:type="dxa"/>
            <w:gridSpan w:val="26"/>
            <w:vAlign w:val="center"/>
          </w:tcPr>
          <w:p w:rsidR="002D7F88" w:rsidRPr="00FF5DB1" w:rsidRDefault="002D7F88" w:rsidP="00674F90">
            <w:pPr>
              <w:spacing w:line="600" w:lineRule="exact"/>
              <w:jc w:val="center"/>
              <w:rPr>
                <w:rFonts w:ascii="仿宋_GB2312" w:eastAsia="仿宋_GB2312" w:hAnsi="宋体"/>
                <w:b/>
                <w:szCs w:val="21"/>
              </w:rPr>
            </w:pPr>
          </w:p>
        </w:tc>
      </w:tr>
      <w:tr w:rsidR="00674F90" w:rsidRPr="004F365F" w:rsidTr="00B87D52">
        <w:trPr>
          <w:trHeight w:val="629"/>
        </w:trPr>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新法定代表人或负责人</w:t>
            </w:r>
          </w:p>
        </w:tc>
        <w:tc>
          <w:tcPr>
            <w:tcW w:w="1886" w:type="dxa"/>
            <w:gridSpan w:val="6"/>
            <w:vAlign w:val="center"/>
          </w:tcPr>
          <w:p w:rsidR="00674F90" w:rsidRPr="001C3677" w:rsidRDefault="009F3EB2" w:rsidP="00674F90">
            <w:pPr>
              <w:spacing w:line="600" w:lineRule="exact"/>
              <w:jc w:val="center"/>
              <w:rPr>
                <w:rFonts w:ascii="宋体" w:hAnsi="宋体"/>
                <w:szCs w:val="21"/>
              </w:rPr>
            </w:pPr>
            <w:r>
              <w:rPr>
                <w:rFonts w:ascii="宋体" w:hAnsi="宋体" w:hint="eastAsia"/>
                <w:szCs w:val="21"/>
              </w:rPr>
              <w:t>张三</w:t>
            </w:r>
          </w:p>
        </w:tc>
        <w:tc>
          <w:tcPr>
            <w:tcW w:w="1188" w:type="dxa"/>
            <w:gridSpan w:val="5"/>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联系电话</w:t>
            </w:r>
          </w:p>
        </w:tc>
        <w:tc>
          <w:tcPr>
            <w:tcW w:w="1427" w:type="dxa"/>
            <w:gridSpan w:val="5"/>
            <w:vAlign w:val="center"/>
          </w:tcPr>
          <w:p w:rsidR="00674F90" w:rsidRPr="00FF5DB1" w:rsidRDefault="009F3EB2" w:rsidP="00674F90">
            <w:pPr>
              <w:spacing w:line="600" w:lineRule="exact"/>
              <w:jc w:val="center"/>
              <w:rPr>
                <w:rFonts w:ascii="仿宋_GB2312" w:eastAsia="仿宋_GB2312" w:hAnsi="宋体"/>
                <w:b/>
                <w:szCs w:val="21"/>
              </w:rPr>
            </w:pPr>
            <w:r>
              <w:rPr>
                <w:rFonts w:ascii="仿宋_GB2312" w:eastAsia="仿宋_GB2312" w:hAnsi="宋体" w:hint="eastAsia"/>
                <w:b/>
                <w:szCs w:val="21"/>
              </w:rPr>
              <w:t>00000000</w:t>
            </w:r>
          </w:p>
        </w:tc>
        <w:tc>
          <w:tcPr>
            <w:tcW w:w="1218" w:type="dxa"/>
            <w:gridSpan w:val="5"/>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手机号码</w:t>
            </w:r>
          </w:p>
        </w:tc>
        <w:tc>
          <w:tcPr>
            <w:tcW w:w="1715" w:type="dxa"/>
            <w:gridSpan w:val="5"/>
            <w:vAlign w:val="center"/>
          </w:tcPr>
          <w:p w:rsidR="00674F90" w:rsidRPr="00B81B9D" w:rsidRDefault="009F3EB2" w:rsidP="00674F90">
            <w:pPr>
              <w:spacing w:line="600" w:lineRule="exact"/>
              <w:jc w:val="center"/>
              <w:rPr>
                <w:rFonts w:ascii="仿宋_GB2312" w:eastAsia="仿宋_GB2312" w:hAnsi="宋体"/>
                <w:szCs w:val="21"/>
              </w:rPr>
            </w:pPr>
            <w:r>
              <w:rPr>
                <w:rFonts w:ascii="仿宋_GB2312" w:eastAsia="仿宋_GB2312" w:hAnsi="宋体" w:hint="eastAsia"/>
                <w:b/>
                <w:szCs w:val="21"/>
              </w:rPr>
              <w:t>00000000000</w:t>
            </w:r>
          </w:p>
        </w:tc>
      </w:tr>
      <w:tr w:rsidR="00B87D52" w:rsidRPr="004F365F" w:rsidTr="00B87D52">
        <w:trPr>
          <w:trHeight w:val="612"/>
        </w:trPr>
        <w:tc>
          <w:tcPr>
            <w:tcW w:w="2466" w:type="dxa"/>
            <w:vAlign w:val="center"/>
          </w:tcPr>
          <w:p w:rsidR="00674F90" w:rsidRPr="00FF5DB1" w:rsidRDefault="00674F90" w:rsidP="00674F90">
            <w:pPr>
              <w:spacing w:line="600" w:lineRule="exact"/>
              <w:jc w:val="center"/>
              <w:rPr>
                <w:rFonts w:ascii="仿宋_GB2312" w:eastAsia="仿宋_GB2312" w:hAnsi="宋体"/>
                <w:b/>
                <w:szCs w:val="21"/>
              </w:rPr>
            </w:pPr>
            <w:r w:rsidRPr="00FF5DB1">
              <w:rPr>
                <w:rFonts w:ascii="仿宋_GB2312" w:eastAsia="仿宋_GB2312" w:hAnsi="宋体" w:hint="eastAsia"/>
                <w:b/>
                <w:szCs w:val="21"/>
              </w:rPr>
              <w:t>身份证号码</w:t>
            </w:r>
          </w:p>
        </w:tc>
        <w:tc>
          <w:tcPr>
            <w:tcW w:w="518" w:type="dxa"/>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426" w:type="dxa"/>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425" w:type="dxa"/>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429" w:type="dxa"/>
            <w:gridSpan w:val="2"/>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425" w:type="dxa"/>
            <w:gridSpan w:val="2"/>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426" w:type="dxa"/>
            <w:gridSpan w:val="2"/>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425" w:type="dxa"/>
            <w:gridSpan w:val="2"/>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425" w:type="dxa"/>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425" w:type="dxa"/>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448" w:type="dxa"/>
            <w:gridSpan w:val="2"/>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376" w:type="dxa"/>
            <w:gridSpan w:val="2"/>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379" w:type="dxa"/>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376" w:type="dxa"/>
            <w:gridSpan w:val="2"/>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375" w:type="dxa"/>
            <w:gridSpan w:val="2"/>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389" w:type="dxa"/>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389" w:type="dxa"/>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389" w:type="dxa"/>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c>
          <w:tcPr>
            <w:tcW w:w="389" w:type="dxa"/>
            <w:vAlign w:val="center"/>
          </w:tcPr>
          <w:p w:rsidR="00674F90" w:rsidRPr="001C3677" w:rsidRDefault="00B21187" w:rsidP="00674F90">
            <w:pPr>
              <w:spacing w:line="600" w:lineRule="exact"/>
              <w:ind w:rightChars="301" w:right="632"/>
              <w:rPr>
                <w:rFonts w:ascii="宋体" w:hAnsi="宋体"/>
                <w:szCs w:val="21"/>
              </w:rPr>
            </w:pPr>
            <w:r>
              <w:rPr>
                <w:rFonts w:ascii="宋体" w:hAnsi="宋体" w:hint="eastAsia"/>
                <w:szCs w:val="21"/>
              </w:rPr>
              <w:t>0</w:t>
            </w:r>
          </w:p>
        </w:tc>
      </w:tr>
      <w:tr w:rsidR="00674F90" w:rsidRPr="004F365F" w:rsidTr="00B87D52">
        <w:trPr>
          <w:trHeight w:val="3501"/>
        </w:trPr>
        <w:tc>
          <w:tcPr>
            <w:tcW w:w="9900" w:type="dxa"/>
            <w:gridSpan w:val="27"/>
          </w:tcPr>
          <w:p w:rsidR="00674F90" w:rsidRPr="00FF5DB1" w:rsidRDefault="00674F90" w:rsidP="008E4124">
            <w:pPr>
              <w:spacing w:line="600" w:lineRule="exact"/>
              <w:ind w:firstLineChars="1300" w:firstLine="3915"/>
              <w:rPr>
                <w:rFonts w:ascii="楷体_GB2312" w:eastAsia="楷体_GB2312" w:hAnsi="宋体"/>
                <w:b/>
                <w:sz w:val="30"/>
                <w:szCs w:val="30"/>
              </w:rPr>
            </w:pPr>
            <w:r w:rsidRPr="00FF5DB1">
              <w:rPr>
                <w:rFonts w:ascii="楷体_GB2312" w:eastAsia="楷体_GB2312" w:hAnsi="宋体" w:hint="eastAsia"/>
                <w:b/>
                <w:sz w:val="30"/>
                <w:szCs w:val="30"/>
              </w:rPr>
              <w:t>承诺</w:t>
            </w:r>
          </w:p>
          <w:p w:rsidR="00674F90" w:rsidRDefault="00674F90" w:rsidP="008E4124">
            <w:pPr>
              <w:spacing w:line="600" w:lineRule="exact"/>
              <w:ind w:firstLineChars="200" w:firstLine="562"/>
              <w:rPr>
                <w:rFonts w:ascii="楷体_GB2312" w:eastAsia="楷体_GB2312" w:hAnsi="宋体"/>
                <w:b/>
                <w:sz w:val="28"/>
                <w:szCs w:val="28"/>
              </w:rPr>
            </w:pPr>
            <w:r w:rsidRPr="00003C0B">
              <w:rPr>
                <w:rFonts w:ascii="楷体_GB2312" w:eastAsia="楷体_GB2312" w:hAnsi="宋体" w:hint="eastAsia"/>
                <w:b/>
                <w:sz w:val="28"/>
                <w:szCs w:val="28"/>
              </w:rPr>
              <w:t>我（单位）知晓申请该项许可应当具备的条件以及提交虚假材料应当承担的法律责任，以上提交的申请材料内容真实。申报材料如有虚假我单位愿意自行承担由此造成的一切法律责任和经济损失。</w:t>
            </w:r>
          </w:p>
          <w:p w:rsidR="00003C0B" w:rsidRPr="00003C0B" w:rsidRDefault="00003C0B" w:rsidP="00003C0B">
            <w:pPr>
              <w:spacing w:line="600" w:lineRule="exact"/>
              <w:rPr>
                <w:rFonts w:ascii="楷体_GB2312" w:eastAsia="楷体_GB2312" w:hAnsi="宋体"/>
                <w:b/>
                <w:sz w:val="28"/>
                <w:szCs w:val="28"/>
              </w:rPr>
            </w:pPr>
          </w:p>
          <w:p w:rsidR="00674F90" w:rsidRDefault="00674F90" w:rsidP="00283449">
            <w:pPr>
              <w:rPr>
                <w:rFonts w:ascii="仿宋_GB2312" w:eastAsia="仿宋_GB2312" w:hAnsi="宋体"/>
                <w:b/>
                <w:szCs w:val="21"/>
              </w:rPr>
            </w:pPr>
            <w:r w:rsidRPr="00FF5DB1">
              <w:rPr>
                <w:rFonts w:ascii="宋体" w:hAnsi="宋体" w:hint="eastAsia"/>
                <w:b/>
                <w:sz w:val="24"/>
                <w:szCs w:val="24"/>
              </w:rPr>
              <w:t xml:space="preserve">　　　　　　　　　　　</w:t>
            </w:r>
            <w:r w:rsidRPr="00FF5DB1">
              <w:rPr>
                <w:rFonts w:ascii="宋体" w:hAnsi="宋体" w:hint="eastAsia"/>
                <w:b/>
                <w:szCs w:val="21"/>
              </w:rPr>
              <w:t xml:space="preserve">　</w:t>
            </w:r>
            <w:r>
              <w:rPr>
                <w:rFonts w:ascii="宋体" w:hAnsi="宋体" w:hint="eastAsia"/>
                <w:b/>
                <w:szCs w:val="21"/>
              </w:rPr>
              <w:t xml:space="preserve">　　　　　</w:t>
            </w:r>
            <w:r>
              <w:rPr>
                <w:rFonts w:ascii="仿宋_GB2312" w:eastAsia="仿宋_GB2312" w:hAnsi="宋体" w:hint="eastAsia"/>
                <w:b/>
                <w:szCs w:val="21"/>
              </w:rPr>
              <w:t>申请单位、法定代表人</w:t>
            </w:r>
            <w:r w:rsidRPr="00FF5DB1">
              <w:rPr>
                <w:rFonts w:ascii="仿宋_GB2312" w:eastAsia="仿宋_GB2312" w:hAnsi="宋体" w:hint="eastAsia"/>
                <w:b/>
                <w:szCs w:val="21"/>
              </w:rPr>
              <w:t>签名（盖章）：</w:t>
            </w:r>
            <w:r w:rsidR="008E4124">
              <w:rPr>
                <w:rFonts w:ascii="仿宋_GB2312" w:eastAsia="仿宋_GB2312" w:hAnsi="宋体" w:hint="eastAsia"/>
                <w:b/>
                <w:szCs w:val="21"/>
              </w:rPr>
              <w:t xml:space="preserve"> </w:t>
            </w:r>
            <w:r w:rsidR="00B21187">
              <w:rPr>
                <w:rFonts w:ascii="仿宋_GB2312" w:eastAsia="仿宋_GB2312" w:hAnsi="宋体" w:hint="eastAsia"/>
                <w:b/>
                <w:szCs w:val="21"/>
              </w:rPr>
              <w:t>张三</w:t>
            </w:r>
          </w:p>
          <w:p w:rsidR="00003C0B" w:rsidRPr="00FF5DB1" w:rsidRDefault="00003C0B" w:rsidP="00283449">
            <w:pPr>
              <w:rPr>
                <w:rFonts w:ascii="仿宋_GB2312" w:eastAsia="仿宋_GB2312" w:hAnsi="宋体"/>
                <w:b/>
                <w:szCs w:val="21"/>
              </w:rPr>
            </w:pPr>
            <w:r>
              <w:rPr>
                <w:rFonts w:ascii="仿宋_GB2312" w:eastAsia="仿宋_GB2312" w:hAnsi="宋体" w:hint="eastAsia"/>
                <w:b/>
                <w:szCs w:val="21"/>
              </w:rPr>
              <w:t xml:space="preserve"> </w:t>
            </w:r>
          </w:p>
          <w:p w:rsidR="00674F90" w:rsidRPr="00780299" w:rsidRDefault="00B21187" w:rsidP="00B21187">
            <w:pPr>
              <w:ind w:firstLineChars="3024" w:firstLine="6375"/>
              <w:rPr>
                <w:rFonts w:ascii="宋体" w:hAnsi="宋体"/>
                <w:szCs w:val="21"/>
              </w:rPr>
            </w:pPr>
            <w:r>
              <w:rPr>
                <w:rFonts w:ascii="仿宋_GB2312" w:eastAsia="仿宋_GB2312" w:hAnsi="宋体" w:hint="eastAsia"/>
                <w:b/>
                <w:szCs w:val="21"/>
              </w:rPr>
              <w:t>2019</w:t>
            </w:r>
            <w:r w:rsidR="00674F90" w:rsidRPr="00FF5DB1">
              <w:rPr>
                <w:rFonts w:ascii="仿宋_GB2312" w:eastAsia="仿宋_GB2312" w:hAnsi="宋体" w:hint="eastAsia"/>
                <w:b/>
                <w:szCs w:val="21"/>
              </w:rPr>
              <w:t>年</w:t>
            </w:r>
            <w:r>
              <w:rPr>
                <w:rFonts w:ascii="仿宋_GB2312" w:eastAsia="仿宋_GB2312" w:hAnsi="宋体" w:hint="eastAsia"/>
                <w:b/>
                <w:szCs w:val="21"/>
              </w:rPr>
              <w:t>1</w:t>
            </w:r>
            <w:r w:rsidR="00674F90" w:rsidRPr="00FF5DB1">
              <w:rPr>
                <w:rFonts w:ascii="仿宋_GB2312" w:eastAsia="仿宋_GB2312" w:hAnsi="宋体" w:hint="eastAsia"/>
                <w:b/>
                <w:szCs w:val="21"/>
              </w:rPr>
              <w:t xml:space="preserve"> 月</w:t>
            </w:r>
            <w:r>
              <w:rPr>
                <w:rFonts w:ascii="仿宋_GB2312" w:eastAsia="仿宋_GB2312" w:hAnsi="宋体" w:hint="eastAsia"/>
                <w:b/>
                <w:szCs w:val="21"/>
              </w:rPr>
              <w:t>20</w:t>
            </w:r>
            <w:r w:rsidR="00003C0B">
              <w:rPr>
                <w:rFonts w:ascii="仿宋_GB2312" w:eastAsia="仿宋_GB2312" w:hAnsi="宋体" w:hint="eastAsia"/>
                <w:b/>
                <w:szCs w:val="21"/>
              </w:rPr>
              <w:t xml:space="preserve"> </w:t>
            </w:r>
            <w:r w:rsidR="00674F90" w:rsidRPr="00FF5DB1">
              <w:rPr>
                <w:rFonts w:ascii="仿宋_GB2312" w:eastAsia="仿宋_GB2312" w:hAnsi="宋体" w:hint="eastAsia"/>
                <w:b/>
                <w:szCs w:val="21"/>
              </w:rPr>
              <w:t xml:space="preserve"> 日</w:t>
            </w:r>
          </w:p>
        </w:tc>
      </w:tr>
      <w:tr w:rsidR="009840BC" w:rsidRPr="004F365F" w:rsidTr="00B87D52">
        <w:trPr>
          <w:trHeight w:val="978"/>
        </w:trPr>
        <w:tc>
          <w:tcPr>
            <w:tcW w:w="4919" w:type="dxa"/>
            <w:gridSpan w:val="9"/>
          </w:tcPr>
          <w:p w:rsidR="009840BC" w:rsidRDefault="009840BC" w:rsidP="009840BC">
            <w:pPr>
              <w:jc w:val="left"/>
              <w:rPr>
                <w:rFonts w:ascii="仿宋_GB2312" w:eastAsia="仿宋_GB2312" w:hAnsi="宋体"/>
                <w:b/>
                <w:szCs w:val="21"/>
              </w:rPr>
            </w:pPr>
            <w:r w:rsidRPr="00FF5DB1">
              <w:rPr>
                <w:rFonts w:ascii="仿宋_GB2312" w:eastAsia="仿宋_GB2312" w:hAnsi="宋体" w:hint="eastAsia"/>
                <w:b/>
                <w:szCs w:val="21"/>
              </w:rPr>
              <w:t>接受区文化行政管理部门意见:</w:t>
            </w:r>
          </w:p>
          <w:p w:rsidR="009840BC" w:rsidRPr="009840BC" w:rsidRDefault="009840BC" w:rsidP="009840BC">
            <w:pPr>
              <w:jc w:val="left"/>
              <w:rPr>
                <w:rFonts w:ascii="仿宋_GB2312" w:eastAsia="仿宋_GB2312" w:hAnsi="宋体"/>
                <w:b/>
                <w:szCs w:val="21"/>
              </w:rPr>
            </w:pPr>
            <w:r>
              <w:rPr>
                <w:rFonts w:ascii="仿宋_GB2312" w:eastAsia="仿宋_GB2312" w:hAnsi="宋体" w:hint="eastAsia"/>
                <w:szCs w:val="21"/>
              </w:rPr>
              <w:t>该场地符合下列初步条件：</w:t>
            </w:r>
          </w:p>
          <w:p w:rsidR="009840BC" w:rsidRPr="009840BC" w:rsidRDefault="009840BC" w:rsidP="009840BC">
            <w:pPr>
              <w:jc w:val="left"/>
              <w:rPr>
                <w:rFonts w:ascii="仿宋_GB2312" w:eastAsia="仿宋_GB2312" w:hAnsi="宋体"/>
                <w:szCs w:val="21"/>
              </w:rPr>
            </w:pPr>
            <w:r>
              <w:rPr>
                <w:rFonts w:ascii="仿宋_GB2312" w:eastAsia="仿宋_GB2312" w:hAnsi="宋体" w:hint="eastAsia"/>
                <w:szCs w:val="21"/>
              </w:rPr>
              <w:t>网吧经营场地是完整一间；层高（　）米；不在居民住宅区内；所处建筑物第（　）层；周围</w:t>
            </w:r>
            <w:smartTag w:uri="urn:schemas-microsoft-com:office:smarttags" w:element="chmetcnv">
              <w:smartTagPr>
                <w:attr w:name="TCSC" w:val="0"/>
                <w:attr w:name="NumberType" w:val="1"/>
                <w:attr w:name="Negative" w:val="False"/>
                <w:attr w:name="HasSpace" w:val="False"/>
                <w:attr w:name="SourceValue" w:val="200"/>
                <w:attr w:name="UnitName" w:val="米"/>
              </w:smartTagPr>
              <w:r>
                <w:rPr>
                  <w:rFonts w:ascii="仿宋_GB2312" w:eastAsia="仿宋_GB2312" w:hAnsi="宋体" w:hint="eastAsia"/>
                  <w:szCs w:val="21"/>
                </w:rPr>
                <w:t>200米</w:t>
              </w:r>
            </w:smartTag>
            <w:r>
              <w:rPr>
                <w:rFonts w:ascii="仿宋_GB2312" w:eastAsia="仿宋_GB2312" w:hAnsi="宋体" w:hint="eastAsia"/>
                <w:szCs w:val="21"/>
              </w:rPr>
              <w:t>内没有中、小学校。</w:t>
            </w:r>
          </w:p>
          <w:p w:rsidR="009840BC" w:rsidRPr="009840BC" w:rsidRDefault="009840BC" w:rsidP="00D97FCB">
            <w:pPr>
              <w:ind w:right="480" w:firstLineChars="1200" w:firstLine="2530"/>
              <w:jc w:val="left"/>
              <w:rPr>
                <w:rFonts w:ascii="仿宋_GB2312" w:eastAsia="仿宋_GB2312" w:hAnsi="宋体"/>
                <w:b/>
                <w:szCs w:val="21"/>
              </w:rPr>
            </w:pPr>
            <w:r w:rsidRPr="00FF5DB1">
              <w:rPr>
                <w:rFonts w:ascii="仿宋_GB2312" w:eastAsia="仿宋_GB2312" w:hAnsi="宋体" w:hint="eastAsia"/>
                <w:b/>
                <w:szCs w:val="21"/>
              </w:rPr>
              <w:t>（盖  章）</w:t>
            </w:r>
          </w:p>
          <w:p w:rsidR="009840BC" w:rsidRPr="00FF5DB1" w:rsidRDefault="009840BC" w:rsidP="00D97FCB">
            <w:pPr>
              <w:ind w:firstLineChars="1100" w:firstLine="2319"/>
              <w:jc w:val="left"/>
              <w:rPr>
                <w:rFonts w:ascii="仿宋_GB2312" w:eastAsia="仿宋_GB2312" w:hAnsi="宋体"/>
                <w:b/>
                <w:szCs w:val="21"/>
              </w:rPr>
            </w:pPr>
            <w:r w:rsidRPr="00FF5DB1">
              <w:rPr>
                <w:rFonts w:ascii="仿宋_GB2312" w:eastAsia="仿宋_GB2312" w:hAnsi="宋体" w:hint="eastAsia"/>
                <w:b/>
                <w:szCs w:val="21"/>
              </w:rPr>
              <w:t>签 名：</w:t>
            </w:r>
          </w:p>
          <w:p w:rsidR="009840BC" w:rsidRPr="00B81B9D" w:rsidRDefault="009840BC" w:rsidP="00D97FCB">
            <w:pPr>
              <w:ind w:right="600" w:firstLineChars="1100" w:firstLine="2319"/>
              <w:jc w:val="left"/>
              <w:rPr>
                <w:rFonts w:ascii="仿宋_GB2312" w:eastAsia="仿宋_GB2312" w:hAnsi="宋体"/>
                <w:szCs w:val="21"/>
              </w:rPr>
            </w:pPr>
            <w:r w:rsidRPr="00FF5DB1">
              <w:rPr>
                <w:rFonts w:ascii="仿宋_GB2312" w:eastAsia="仿宋_GB2312" w:hAnsi="宋体" w:hint="eastAsia"/>
                <w:b/>
                <w:szCs w:val="21"/>
              </w:rPr>
              <w:t>年</w:t>
            </w:r>
            <w:r>
              <w:rPr>
                <w:rFonts w:ascii="仿宋_GB2312" w:eastAsia="仿宋_GB2312" w:hAnsi="宋体" w:hint="eastAsia"/>
                <w:b/>
                <w:szCs w:val="21"/>
              </w:rPr>
              <w:t xml:space="preserve"> </w:t>
            </w:r>
            <w:r w:rsidRPr="00FF5DB1">
              <w:rPr>
                <w:rFonts w:ascii="仿宋_GB2312" w:eastAsia="仿宋_GB2312" w:hAnsi="宋体" w:hint="eastAsia"/>
                <w:b/>
                <w:szCs w:val="21"/>
              </w:rPr>
              <w:t xml:space="preserve">  月 </w:t>
            </w:r>
            <w:r>
              <w:rPr>
                <w:rFonts w:ascii="仿宋_GB2312" w:eastAsia="仿宋_GB2312" w:hAnsi="宋体" w:hint="eastAsia"/>
                <w:b/>
                <w:szCs w:val="21"/>
              </w:rPr>
              <w:t xml:space="preserve"> </w:t>
            </w:r>
            <w:r w:rsidRPr="00FF5DB1">
              <w:rPr>
                <w:rFonts w:ascii="仿宋_GB2312" w:eastAsia="仿宋_GB2312" w:hAnsi="宋体" w:hint="eastAsia"/>
                <w:b/>
                <w:szCs w:val="21"/>
              </w:rPr>
              <w:t xml:space="preserve"> 日</w:t>
            </w:r>
          </w:p>
        </w:tc>
        <w:tc>
          <w:tcPr>
            <w:tcW w:w="4981" w:type="dxa"/>
            <w:gridSpan w:val="18"/>
          </w:tcPr>
          <w:p w:rsidR="009840BC" w:rsidRPr="00FF5DB1" w:rsidRDefault="009840BC" w:rsidP="00674F90">
            <w:pPr>
              <w:rPr>
                <w:rFonts w:ascii="仿宋_GB2312" w:eastAsia="仿宋_GB2312" w:hAnsi="宋体"/>
                <w:b/>
                <w:szCs w:val="21"/>
              </w:rPr>
            </w:pPr>
            <w:r w:rsidRPr="00FF5DB1">
              <w:rPr>
                <w:rFonts w:ascii="仿宋_GB2312" w:eastAsia="仿宋_GB2312" w:hAnsi="宋体" w:hint="eastAsia"/>
                <w:b/>
                <w:szCs w:val="21"/>
              </w:rPr>
              <w:t>区文化行政管理部门意见:</w:t>
            </w:r>
          </w:p>
          <w:p w:rsidR="009840BC" w:rsidRDefault="009840BC" w:rsidP="00674F90">
            <w:pPr>
              <w:rPr>
                <w:rFonts w:ascii="仿宋_GB2312" w:eastAsia="仿宋_GB2312" w:hAnsi="宋体"/>
                <w:szCs w:val="21"/>
              </w:rPr>
            </w:pPr>
            <w:r>
              <w:rPr>
                <w:rFonts w:ascii="仿宋_GB2312" w:eastAsia="仿宋_GB2312" w:hAnsi="宋体" w:hint="eastAsia"/>
                <w:szCs w:val="21"/>
              </w:rPr>
              <w:t>该场地符合下列初步条件：</w:t>
            </w:r>
          </w:p>
          <w:p w:rsidR="009840BC" w:rsidRPr="009840BC" w:rsidRDefault="009840BC" w:rsidP="00283449">
            <w:pPr>
              <w:rPr>
                <w:rFonts w:ascii="仿宋_GB2312" w:eastAsia="仿宋_GB2312" w:hAnsi="宋体"/>
                <w:szCs w:val="21"/>
              </w:rPr>
            </w:pPr>
            <w:r>
              <w:rPr>
                <w:rFonts w:ascii="仿宋_GB2312" w:eastAsia="仿宋_GB2312" w:hAnsi="宋体" w:hint="eastAsia"/>
                <w:szCs w:val="21"/>
              </w:rPr>
              <w:t>网吧经营场地是完整一间；层高（　）米；不在居民住宅区内；所处建筑物第（　）层；周围</w:t>
            </w:r>
            <w:smartTag w:uri="urn:schemas-microsoft-com:office:smarttags" w:element="chmetcnv">
              <w:smartTagPr>
                <w:attr w:name="TCSC" w:val="0"/>
                <w:attr w:name="NumberType" w:val="1"/>
                <w:attr w:name="Negative" w:val="False"/>
                <w:attr w:name="HasSpace" w:val="False"/>
                <w:attr w:name="SourceValue" w:val="200"/>
                <w:attr w:name="UnitName" w:val="米"/>
              </w:smartTagPr>
              <w:r>
                <w:rPr>
                  <w:rFonts w:ascii="仿宋_GB2312" w:eastAsia="仿宋_GB2312" w:hAnsi="宋体" w:hint="eastAsia"/>
                  <w:szCs w:val="21"/>
                </w:rPr>
                <w:t>200米</w:t>
              </w:r>
            </w:smartTag>
            <w:r>
              <w:rPr>
                <w:rFonts w:ascii="仿宋_GB2312" w:eastAsia="仿宋_GB2312" w:hAnsi="宋体" w:hint="eastAsia"/>
                <w:szCs w:val="21"/>
              </w:rPr>
              <w:t>内没有中、小学校。</w:t>
            </w:r>
          </w:p>
          <w:p w:rsidR="009840BC" w:rsidRPr="00FF5DB1" w:rsidRDefault="009840BC" w:rsidP="00D97FCB">
            <w:pPr>
              <w:ind w:right="480" w:firstLineChars="1400" w:firstLine="2951"/>
              <w:rPr>
                <w:rFonts w:ascii="仿宋_GB2312" w:eastAsia="仿宋_GB2312" w:hAnsi="宋体"/>
                <w:b/>
                <w:szCs w:val="21"/>
              </w:rPr>
            </w:pPr>
            <w:r w:rsidRPr="00FF5DB1">
              <w:rPr>
                <w:rFonts w:ascii="仿宋_GB2312" w:eastAsia="仿宋_GB2312" w:hAnsi="宋体" w:hint="eastAsia"/>
                <w:b/>
                <w:szCs w:val="21"/>
              </w:rPr>
              <w:t>（盖  章）</w:t>
            </w:r>
          </w:p>
          <w:p w:rsidR="009840BC" w:rsidRPr="00FF5DB1" w:rsidRDefault="009840BC" w:rsidP="00283449">
            <w:pPr>
              <w:rPr>
                <w:rFonts w:ascii="仿宋_GB2312" w:eastAsia="仿宋_GB2312" w:hAnsi="宋体"/>
                <w:b/>
                <w:szCs w:val="21"/>
              </w:rPr>
            </w:pPr>
            <w:r w:rsidRPr="00FF5DB1">
              <w:rPr>
                <w:rFonts w:ascii="仿宋_GB2312" w:eastAsia="仿宋_GB2312" w:hAnsi="宋体" w:hint="eastAsia"/>
                <w:b/>
                <w:szCs w:val="21"/>
              </w:rPr>
              <w:t xml:space="preserve">       　　 　</w:t>
            </w:r>
            <w:r>
              <w:rPr>
                <w:rFonts w:ascii="仿宋_GB2312" w:eastAsia="仿宋_GB2312" w:hAnsi="宋体" w:hint="eastAsia"/>
                <w:b/>
                <w:szCs w:val="21"/>
              </w:rPr>
              <w:t xml:space="preserve">           </w:t>
            </w:r>
            <w:r w:rsidRPr="00FF5DB1">
              <w:rPr>
                <w:rFonts w:ascii="仿宋_GB2312" w:eastAsia="仿宋_GB2312" w:hAnsi="宋体" w:hint="eastAsia"/>
                <w:b/>
                <w:szCs w:val="21"/>
              </w:rPr>
              <w:t>签 名：</w:t>
            </w:r>
          </w:p>
          <w:p w:rsidR="009840BC" w:rsidRPr="00B81B9D" w:rsidRDefault="009840BC" w:rsidP="00D97FCB">
            <w:pPr>
              <w:ind w:right="480" w:firstLineChars="1300" w:firstLine="2741"/>
              <w:rPr>
                <w:rFonts w:ascii="仿宋_GB2312" w:eastAsia="仿宋_GB2312" w:hAnsi="宋体"/>
                <w:szCs w:val="21"/>
              </w:rPr>
            </w:pPr>
            <w:r w:rsidRPr="00FF5DB1">
              <w:rPr>
                <w:rFonts w:ascii="仿宋_GB2312" w:eastAsia="仿宋_GB2312" w:hAnsi="宋体" w:hint="eastAsia"/>
                <w:b/>
                <w:szCs w:val="21"/>
              </w:rPr>
              <w:t xml:space="preserve">年  </w:t>
            </w:r>
            <w:r>
              <w:rPr>
                <w:rFonts w:ascii="仿宋_GB2312" w:eastAsia="仿宋_GB2312" w:hAnsi="宋体" w:hint="eastAsia"/>
                <w:b/>
                <w:szCs w:val="21"/>
              </w:rPr>
              <w:t xml:space="preserve">  </w:t>
            </w:r>
            <w:r w:rsidRPr="00FF5DB1">
              <w:rPr>
                <w:rFonts w:ascii="仿宋_GB2312" w:eastAsia="仿宋_GB2312" w:hAnsi="宋体" w:hint="eastAsia"/>
                <w:b/>
                <w:szCs w:val="21"/>
              </w:rPr>
              <w:t xml:space="preserve">月  </w:t>
            </w:r>
            <w:r>
              <w:rPr>
                <w:rFonts w:ascii="仿宋_GB2312" w:eastAsia="仿宋_GB2312" w:hAnsi="宋体" w:hint="eastAsia"/>
                <w:b/>
                <w:szCs w:val="21"/>
              </w:rPr>
              <w:t xml:space="preserve"> </w:t>
            </w:r>
            <w:r w:rsidRPr="00FF5DB1">
              <w:rPr>
                <w:rFonts w:ascii="仿宋_GB2312" w:eastAsia="仿宋_GB2312" w:hAnsi="宋体" w:hint="eastAsia"/>
                <w:b/>
                <w:szCs w:val="21"/>
              </w:rPr>
              <w:t xml:space="preserve"> 日</w:t>
            </w:r>
          </w:p>
        </w:tc>
      </w:tr>
    </w:tbl>
    <w:p w:rsidR="000638E7" w:rsidRPr="00B87D52" w:rsidRDefault="00674F90" w:rsidP="00B87D52">
      <w:pPr>
        <w:ind w:leftChars="-171" w:left="-359" w:rightChars="-416" w:right="-874" w:firstLineChars="2950" w:firstLine="6219"/>
        <w:rPr>
          <w:rFonts w:ascii="黑体" w:eastAsia="黑体" w:hAnsi="宋体"/>
          <w:b/>
        </w:rPr>
      </w:pPr>
      <w:r w:rsidRPr="00FF5DB1">
        <w:rPr>
          <w:rFonts w:ascii="黑体" w:eastAsia="黑体" w:hAnsi="宋体" w:hint="eastAsia"/>
          <w:b/>
        </w:rPr>
        <w:t>上海市文化</w:t>
      </w:r>
      <w:r w:rsidR="008E4124">
        <w:rPr>
          <w:rFonts w:ascii="黑体" w:eastAsia="黑体" w:hAnsi="宋体" w:hint="eastAsia"/>
          <w:b/>
        </w:rPr>
        <w:t>和旅游</w:t>
      </w:r>
      <w:r w:rsidRPr="00FF5DB1">
        <w:rPr>
          <w:rFonts w:ascii="黑体" w:eastAsia="黑体" w:hAnsi="宋体" w:hint="eastAsia"/>
          <w:b/>
        </w:rPr>
        <w:t>局制</w:t>
      </w:r>
    </w:p>
    <w:sectPr w:rsidR="000638E7" w:rsidRPr="00B87D52" w:rsidSect="009840BC">
      <w:pgSz w:w="11906" w:h="16838"/>
      <w:pgMar w:top="567" w:right="1800" w:bottom="426"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771A" w:rsidRDefault="0091771A" w:rsidP="009840BC">
      <w:r>
        <w:separator/>
      </w:r>
    </w:p>
  </w:endnote>
  <w:endnote w:type="continuationSeparator" w:id="0">
    <w:p w:rsidR="0091771A" w:rsidRDefault="0091771A" w:rsidP="0098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771A" w:rsidRDefault="0091771A" w:rsidP="009840BC">
      <w:r>
        <w:separator/>
      </w:r>
    </w:p>
  </w:footnote>
  <w:footnote w:type="continuationSeparator" w:id="0">
    <w:p w:rsidR="0091771A" w:rsidRDefault="0091771A" w:rsidP="009840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stylePaneFormatFilter w:val="3F01"/>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21187"/>
    <w:rsid w:val="00000036"/>
    <w:rsid w:val="00001A41"/>
    <w:rsid w:val="00003C0B"/>
    <w:rsid w:val="0001364C"/>
    <w:rsid w:val="00013F44"/>
    <w:rsid w:val="00014C74"/>
    <w:rsid w:val="000173E9"/>
    <w:rsid w:val="0002178B"/>
    <w:rsid w:val="0002185F"/>
    <w:rsid w:val="00024F32"/>
    <w:rsid w:val="00026E63"/>
    <w:rsid w:val="00027171"/>
    <w:rsid w:val="000271BC"/>
    <w:rsid w:val="00030384"/>
    <w:rsid w:val="00036127"/>
    <w:rsid w:val="00046CE3"/>
    <w:rsid w:val="00053786"/>
    <w:rsid w:val="0005570D"/>
    <w:rsid w:val="000638E7"/>
    <w:rsid w:val="0006412F"/>
    <w:rsid w:val="00064744"/>
    <w:rsid w:val="00064FB8"/>
    <w:rsid w:val="000669D1"/>
    <w:rsid w:val="00067CDB"/>
    <w:rsid w:val="00071D46"/>
    <w:rsid w:val="00072416"/>
    <w:rsid w:val="000735A7"/>
    <w:rsid w:val="00073C83"/>
    <w:rsid w:val="00073EA5"/>
    <w:rsid w:val="0007485E"/>
    <w:rsid w:val="00074E94"/>
    <w:rsid w:val="00075961"/>
    <w:rsid w:val="000767CD"/>
    <w:rsid w:val="00081EFD"/>
    <w:rsid w:val="0008422A"/>
    <w:rsid w:val="00086A1B"/>
    <w:rsid w:val="00090675"/>
    <w:rsid w:val="000946DE"/>
    <w:rsid w:val="000963EF"/>
    <w:rsid w:val="000978A3"/>
    <w:rsid w:val="000A2E1E"/>
    <w:rsid w:val="000A62F6"/>
    <w:rsid w:val="000B03C2"/>
    <w:rsid w:val="000B2A0C"/>
    <w:rsid w:val="000C0001"/>
    <w:rsid w:val="000C62E0"/>
    <w:rsid w:val="000C769B"/>
    <w:rsid w:val="000D1152"/>
    <w:rsid w:val="000D3BB0"/>
    <w:rsid w:val="000D3C47"/>
    <w:rsid w:val="000D5E37"/>
    <w:rsid w:val="000E0F39"/>
    <w:rsid w:val="000E7197"/>
    <w:rsid w:val="000F1EA5"/>
    <w:rsid w:val="000F2088"/>
    <w:rsid w:val="000F3D60"/>
    <w:rsid w:val="000F4FCF"/>
    <w:rsid w:val="000F54C7"/>
    <w:rsid w:val="0010037D"/>
    <w:rsid w:val="001015B9"/>
    <w:rsid w:val="00101BAD"/>
    <w:rsid w:val="001040A7"/>
    <w:rsid w:val="00104A40"/>
    <w:rsid w:val="001075CB"/>
    <w:rsid w:val="00110DA2"/>
    <w:rsid w:val="00113593"/>
    <w:rsid w:val="00123835"/>
    <w:rsid w:val="00126B0B"/>
    <w:rsid w:val="0013050C"/>
    <w:rsid w:val="0013071E"/>
    <w:rsid w:val="00131457"/>
    <w:rsid w:val="00131AFC"/>
    <w:rsid w:val="00132171"/>
    <w:rsid w:val="001340BD"/>
    <w:rsid w:val="00137159"/>
    <w:rsid w:val="00137311"/>
    <w:rsid w:val="00142A11"/>
    <w:rsid w:val="001454EE"/>
    <w:rsid w:val="00147260"/>
    <w:rsid w:val="00152857"/>
    <w:rsid w:val="00160389"/>
    <w:rsid w:val="001611EF"/>
    <w:rsid w:val="00164A48"/>
    <w:rsid w:val="001651B8"/>
    <w:rsid w:val="001675BF"/>
    <w:rsid w:val="0016764F"/>
    <w:rsid w:val="00172DDB"/>
    <w:rsid w:val="001771AB"/>
    <w:rsid w:val="00180296"/>
    <w:rsid w:val="001805F5"/>
    <w:rsid w:val="001809EC"/>
    <w:rsid w:val="0019054E"/>
    <w:rsid w:val="001A1764"/>
    <w:rsid w:val="001A309B"/>
    <w:rsid w:val="001A5C86"/>
    <w:rsid w:val="001B06F5"/>
    <w:rsid w:val="001B210F"/>
    <w:rsid w:val="001B387B"/>
    <w:rsid w:val="001B4345"/>
    <w:rsid w:val="001B4D00"/>
    <w:rsid w:val="001B751A"/>
    <w:rsid w:val="001C3234"/>
    <w:rsid w:val="001C44E8"/>
    <w:rsid w:val="001C4B74"/>
    <w:rsid w:val="001C5550"/>
    <w:rsid w:val="001C5795"/>
    <w:rsid w:val="001C5E45"/>
    <w:rsid w:val="001C5F50"/>
    <w:rsid w:val="001D16D9"/>
    <w:rsid w:val="001D43C5"/>
    <w:rsid w:val="001D4472"/>
    <w:rsid w:val="001E696B"/>
    <w:rsid w:val="001E73A2"/>
    <w:rsid w:val="001E7657"/>
    <w:rsid w:val="001F1096"/>
    <w:rsid w:val="001F10B7"/>
    <w:rsid w:val="001F46E7"/>
    <w:rsid w:val="001F7E1E"/>
    <w:rsid w:val="00200867"/>
    <w:rsid w:val="002035A6"/>
    <w:rsid w:val="00205126"/>
    <w:rsid w:val="002112FA"/>
    <w:rsid w:val="0021305D"/>
    <w:rsid w:val="0021376D"/>
    <w:rsid w:val="002161DA"/>
    <w:rsid w:val="002165AC"/>
    <w:rsid w:val="00220B00"/>
    <w:rsid w:val="00221C29"/>
    <w:rsid w:val="0022236C"/>
    <w:rsid w:val="00223F46"/>
    <w:rsid w:val="00227594"/>
    <w:rsid w:val="002338B0"/>
    <w:rsid w:val="002339F9"/>
    <w:rsid w:val="00234937"/>
    <w:rsid w:val="002368A4"/>
    <w:rsid w:val="00237F48"/>
    <w:rsid w:val="00240810"/>
    <w:rsid w:val="0024301E"/>
    <w:rsid w:val="00243D29"/>
    <w:rsid w:val="0024694E"/>
    <w:rsid w:val="00247F84"/>
    <w:rsid w:val="00250880"/>
    <w:rsid w:val="00252A70"/>
    <w:rsid w:val="00254514"/>
    <w:rsid w:val="00254A52"/>
    <w:rsid w:val="00256680"/>
    <w:rsid w:val="002568BB"/>
    <w:rsid w:val="00260C71"/>
    <w:rsid w:val="002667E4"/>
    <w:rsid w:val="00266CF1"/>
    <w:rsid w:val="0026728F"/>
    <w:rsid w:val="00273149"/>
    <w:rsid w:val="00274D92"/>
    <w:rsid w:val="00275A5F"/>
    <w:rsid w:val="00276BC4"/>
    <w:rsid w:val="00280109"/>
    <w:rsid w:val="002815B3"/>
    <w:rsid w:val="00283449"/>
    <w:rsid w:val="00296D2D"/>
    <w:rsid w:val="002A1440"/>
    <w:rsid w:val="002A4885"/>
    <w:rsid w:val="002A5F07"/>
    <w:rsid w:val="002B1144"/>
    <w:rsid w:val="002B56F0"/>
    <w:rsid w:val="002C104D"/>
    <w:rsid w:val="002C2294"/>
    <w:rsid w:val="002C4562"/>
    <w:rsid w:val="002D435C"/>
    <w:rsid w:val="002D453C"/>
    <w:rsid w:val="002D7F88"/>
    <w:rsid w:val="002E15BB"/>
    <w:rsid w:val="002E474C"/>
    <w:rsid w:val="002F288F"/>
    <w:rsid w:val="002F5600"/>
    <w:rsid w:val="00304435"/>
    <w:rsid w:val="00314FD0"/>
    <w:rsid w:val="0032031F"/>
    <w:rsid w:val="00320521"/>
    <w:rsid w:val="00320878"/>
    <w:rsid w:val="00321748"/>
    <w:rsid w:val="003221E4"/>
    <w:rsid w:val="00326006"/>
    <w:rsid w:val="00326FBD"/>
    <w:rsid w:val="00326FD4"/>
    <w:rsid w:val="00330C39"/>
    <w:rsid w:val="00332F6E"/>
    <w:rsid w:val="00336A38"/>
    <w:rsid w:val="00337815"/>
    <w:rsid w:val="00344A57"/>
    <w:rsid w:val="00347559"/>
    <w:rsid w:val="003504DE"/>
    <w:rsid w:val="00360A70"/>
    <w:rsid w:val="00361199"/>
    <w:rsid w:val="00363522"/>
    <w:rsid w:val="00371755"/>
    <w:rsid w:val="00381C97"/>
    <w:rsid w:val="00382AE5"/>
    <w:rsid w:val="00385CE8"/>
    <w:rsid w:val="00387FEB"/>
    <w:rsid w:val="00391E55"/>
    <w:rsid w:val="00393754"/>
    <w:rsid w:val="003962FC"/>
    <w:rsid w:val="003965C5"/>
    <w:rsid w:val="00396AF5"/>
    <w:rsid w:val="003A05D4"/>
    <w:rsid w:val="003A0671"/>
    <w:rsid w:val="003A1C64"/>
    <w:rsid w:val="003A32F3"/>
    <w:rsid w:val="003A3907"/>
    <w:rsid w:val="003A4200"/>
    <w:rsid w:val="003A4964"/>
    <w:rsid w:val="003A49CC"/>
    <w:rsid w:val="003A4B85"/>
    <w:rsid w:val="003B033E"/>
    <w:rsid w:val="003B31D7"/>
    <w:rsid w:val="003B4123"/>
    <w:rsid w:val="003B5A52"/>
    <w:rsid w:val="003B5CE6"/>
    <w:rsid w:val="003B6298"/>
    <w:rsid w:val="003C14C4"/>
    <w:rsid w:val="003C1AAA"/>
    <w:rsid w:val="003C3289"/>
    <w:rsid w:val="003C4F39"/>
    <w:rsid w:val="003C597D"/>
    <w:rsid w:val="003D06F5"/>
    <w:rsid w:val="003D0728"/>
    <w:rsid w:val="003D1085"/>
    <w:rsid w:val="003D28A3"/>
    <w:rsid w:val="003D2CC6"/>
    <w:rsid w:val="003E08B7"/>
    <w:rsid w:val="003E2B1B"/>
    <w:rsid w:val="003E3587"/>
    <w:rsid w:val="003E6A7E"/>
    <w:rsid w:val="003F288C"/>
    <w:rsid w:val="003F2BD3"/>
    <w:rsid w:val="003F3474"/>
    <w:rsid w:val="003F3DE9"/>
    <w:rsid w:val="003F4A4F"/>
    <w:rsid w:val="00401DB6"/>
    <w:rsid w:val="00407199"/>
    <w:rsid w:val="0041066A"/>
    <w:rsid w:val="00411BDA"/>
    <w:rsid w:val="00412A48"/>
    <w:rsid w:val="004149CE"/>
    <w:rsid w:val="0041530B"/>
    <w:rsid w:val="004156AC"/>
    <w:rsid w:val="00416818"/>
    <w:rsid w:val="00417798"/>
    <w:rsid w:val="00417A8E"/>
    <w:rsid w:val="004205E1"/>
    <w:rsid w:val="0042340B"/>
    <w:rsid w:val="00425B16"/>
    <w:rsid w:val="00426BE2"/>
    <w:rsid w:val="0043092E"/>
    <w:rsid w:val="0043243D"/>
    <w:rsid w:val="00432BE7"/>
    <w:rsid w:val="00435817"/>
    <w:rsid w:val="004370C5"/>
    <w:rsid w:val="00440081"/>
    <w:rsid w:val="004407EF"/>
    <w:rsid w:val="00444FCA"/>
    <w:rsid w:val="004451D8"/>
    <w:rsid w:val="00446CA4"/>
    <w:rsid w:val="004536C8"/>
    <w:rsid w:val="00453CA7"/>
    <w:rsid w:val="00455FE2"/>
    <w:rsid w:val="00461C4B"/>
    <w:rsid w:val="00462192"/>
    <w:rsid w:val="0047328A"/>
    <w:rsid w:val="00473C1B"/>
    <w:rsid w:val="00474713"/>
    <w:rsid w:val="004749EA"/>
    <w:rsid w:val="004758DB"/>
    <w:rsid w:val="00475902"/>
    <w:rsid w:val="0047592A"/>
    <w:rsid w:val="00476722"/>
    <w:rsid w:val="00476D98"/>
    <w:rsid w:val="00476F96"/>
    <w:rsid w:val="004779F5"/>
    <w:rsid w:val="004806C5"/>
    <w:rsid w:val="00481890"/>
    <w:rsid w:val="0048258C"/>
    <w:rsid w:val="00483A42"/>
    <w:rsid w:val="004852B7"/>
    <w:rsid w:val="0048533A"/>
    <w:rsid w:val="00486739"/>
    <w:rsid w:val="00486EED"/>
    <w:rsid w:val="004914F5"/>
    <w:rsid w:val="00491CBB"/>
    <w:rsid w:val="00494DBB"/>
    <w:rsid w:val="00497DE5"/>
    <w:rsid w:val="004A3388"/>
    <w:rsid w:val="004A529F"/>
    <w:rsid w:val="004B3464"/>
    <w:rsid w:val="004B4BE7"/>
    <w:rsid w:val="004B6ED4"/>
    <w:rsid w:val="004C00EA"/>
    <w:rsid w:val="004C23C2"/>
    <w:rsid w:val="004C5284"/>
    <w:rsid w:val="004D0393"/>
    <w:rsid w:val="004D75E8"/>
    <w:rsid w:val="004D76E1"/>
    <w:rsid w:val="004E04F9"/>
    <w:rsid w:val="004E0D03"/>
    <w:rsid w:val="004E1058"/>
    <w:rsid w:val="004E40CA"/>
    <w:rsid w:val="004F1AD4"/>
    <w:rsid w:val="004F1B5D"/>
    <w:rsid w:val="004F1C1F"/>
    <w:rsid w:val="004F70E1"/>
    <w:rsid w:val="004F7AE0"/>
    <w:rsid w:val="00500812"/>
    <w:rsid w:val="005013F6"/>
    <w:rsid w:val="00503318"/>
    <w:rsid w:val="005042FF"/>
    <w:rsid w:val="005059BB"/>
    <w:rsid w:val="005059F5"/>
    <w:rsid w:val="0050727F"/>
    <w:rsid w:val="00507FA0"/>
    <w:rsid w:val="00511B42"/>
    <w:rsid w:val="00511EDC"/>
    <w:rsid w:val="005154EE"/>
    <w:rsid w:val="00516273"/>
    <w:rsid w:val="00516CEC"/>
    <w:rsid w:val="00524C57"/>
    <w:rsid w:val="00525479"/>
    <w:rsid w:val="0052643B"/>
    <w:rsid w:val="00533228"/>
    <w:rsid w:val="00534DED"/>
    <w:rsid w:val="005401C5"/>
    <w:rsid w:val="00541442"/>
    <w:rsid w:val="0054402B"/>
    <w:rsid w:val="00546EE5"/>
    <w:rsid w:val="00547E90"/>
    <w:rsid w:val="005510E6"/>
    <w:rsid w:val="00552EE4"/>
    <w:rsid w:val="00554034"/>
    <w:rsid w:val="00555EC8"/>
    <w:rsid w:val="00556263"/>
    <w:rsid w:val="00556A94"/>
    <w:rsid w:val="00560403"/>
    <w:rsid w:val="00562982"/>
    <w:rsid w:val="005638F9"/>
    <w:rsid w:val="00565212"/>
    <w:rsid w:val="00565EEF"/>
    <w:rsid w:val="005709E8"/>
    <w:rsid w:val="00575F62"/>
    <w:rsid w:val="00576816"/>
    <w:rsid w:val="00576D98"/>
    <w:rsid w:val="005840D6"/>
    <w:rsid w:val="00586BC8"/>
    <w:rsid w:val="00587A4C"/>
    <w:rsid w:val="00597795"/>
    <w:rsid w:val="005A2364"/>
    <w:rsid w:val="005A24B3"/>
    <w:rsid w:val="005A281C"/>
    <w:rsid w:val="005A43B3"/>
    <w:rsid w:val="005A66C7"/>
    <w:rsid w:val="005A6B53"/>
    <w:rsid w:val="005B04E9"/>
    <w:rsid w:val="005B26C8"/>
    <w:rsid w:val="005B341B"/>
    <w:rsid w:val="005B7AD1"/>
    <w:rsid w:val="005C2823"/>
    <w:rsid w:val="005C4710"/>
    <w:rsid w:val="005C475B"/>
    <w:rsid w:val="005C76F5"/>
    <w:rsid w:val="005D0583"/>
    <w:rsid w:val="005D366F"/>
    <w:rsid w:val="005D75D7"/>
    <w:rsid w:val="005D7DBB"/>
    <w:rsid w:val="005E64B2"/>
    <w:rsid w:val="005E6A18"/>
    <w:rsid w:val="005E76FC"/>
    <w:rsid w:val="005F0CEF"/>
    <w:rsid w:val="005F0D0C"/>
    <w:rsid w:val="005F243E"/>
    <w:rsid w:val="005F25D7"/>
    <w:rsid w:val="005F514A"/>
    <w:rsid w:val="00604655"/>
    <w:rsid w:val="00607301"/>
    <w:rsid w:val="006151CE"/>
    <w:rsid w:val="00615358"/>
    <w:rsid w:val="0061549E"/>
    <w:rsid w:val="0061681E"/>
    <w:rsid w:val="00616BFA"/>
    <w:rsid w:val="0061770A"/>
    <w:rsid w:val="006202A2"/>
    <w:rsid w:val="0062186D"/>
    <w:rsid w:val="006259FF"/>
    <w:rsid w:val="00631526"/>
    <w:rsid w:val="00631E3F"/>
    <w:rsid w:val="00632261"/>
    <w:rsid w:val="006352D6"/>
    <w:rsid w:val="00641104"/>
    <w:rsid w:val="00641C62"/>
    <w:rsid w:val="00642EB8"/>
    <w:rsid w:val="00644B59"/>
    <w:rsid w:val="0065174E"/>
    <w:rsid w:val="006535AF"/>
    <w:rsid w:val="00657567"/>
    <w:rsid w:val="00664060"/>
    <w:rsid w:val="00666462"/>
    <w:rsid w:val="00670BF5"/>
    <w:rsid w:val="00672F01"/>
    <w:rsid w:val="00673639"/>
    <w:rsid w:val="00674F90"/>
    <w:rsid w:val="00676806"/>
    <w:rsid w:val="00677E81"/>
    <w:rsid w:val="0068033C"/>
    <w:rsid w:val="00682861"/>
    <w:rsid w:val="0069054B"/>
    <w:rsid w:val="00693C7B"/>
    <w:rsid w:val="00693E0C"/>
    <w:rsid w:val="00695FB9"/>
    <w:rsid w:val="006979EF"/>
    <w:rsid w:val="006A2882"/>
    <w:rsid w:val="006A2BA1"/>
    <w:rsid w:val="006A7A11"/>
    <w:rsid w:val="006B1DA7"/>
    <w:rsid w:val="006B415F"/>
    <w:rsid w:val="006B5B08"/>
    <w:rsid w:val="006B6873"/>
    <w:rsid w:val="006B79A0"/>
    <w:rsid w:val="006B7EA9"/>
    <w:rsid w:val="006C0437"/>
    <w:rsid w:val="006C1872"/>
    <w:rsid w:val="006C19D3"/>
    <w:rsid w:val="006C3D2C"/>
    <w:rsid w:val="006C726B"/>
    <w:rsid w:val="006D0145"/>
    <w:rsid w:val="006D0324"/>
    <w:rsid w:val="006D320F"/>
    <w:rsid w:val="006D41CB"/>
    <w:rsid w:val="006D4F22"/>
    <w:rsid w:val="006D7B10"/>
    <w:rsid w:val="006D7D37"/>
    <w:rsid w:val="006E21F0"/>
    <w:rsid w:val="006E53A1"/>
    <w:rsid w:val="006E6D8F"/>
    <w:rsid w:val="006F2BFD"/>
    <w:rsid w:val="006F4943"/>
    <w:rsid w:val="006F4D21"/>
    <w:rsid w:val="006F797E"/>
    <w:rsid w:val="007011B2"/>
    <w:rsid w:val="00703582"/>
    <w:rsid w:val="00713EF7"/>
    <w:rsid w:val="00720AE2"/>
    <w:rsid w:val="007238D4"/>
    <w:rsid w:val="007266D0"/>
    <w:rsid w:val="007371A7"/>
    <w:rsid w:val="00741B28"/>
    <w:rsid w:val="00741C5B"/>
    <w:rsid w:val="007423A5"/>
    <w:rsid w:val="00745C87"/>
    <w:rsid w:val="00745CB6"/>
    <w:rsid w:val="0075066A"/>
    <w:rsid w:val="0075082B"/>
    <w:rsid w:val="00751192"/>
    <w:rsid w:val="00754B5C"/>
    <w:rsid w:val="00754EB8"/>
    <w:rsid w:val="00756170"/>
    <w:rsid w:val="00756206"/>
    <w:rsid w:val="00757056"/>
    <w:rsid w:val="00761AD9"/>
    <w:rsid w:val="00763838"/>
    <w:rsid w:val="00770827"/>
    <w:rsid w:val="00770F5B"/>
    <w:rsid w:val="00771239"/>
    <w:rsid w:val="00773272"/>
    <w:rsid w:val="0077377B"/>
    <w:rsid w:val="00774F87"/>
    <w:rsid w:val="00775ED2"/>
    <w:rsid w:val="00780FC3"/>
    <w:rsid w:val="00782652"/>
    <w:rsid w:val="00785646"/>
    <w:rsid w:val="00791E68"/>
    <w:rsid w:val="00792436"/>
    <w:rsid w:val="007930BF"/>
    <w:rsid w:val="00796C61"/>
    <w:rsid w:val="00797FE1"/>
    <w:rsid w:val="007A32DD"/>
    <w:rsid w:val="007A76F1"/>
    <w:rsid w:val="007B181E"/>
    <w:rsid w:val="007B534A"/>
    <w:rsid w:val="007C092E"/>
    <w:rsid w:val="007C2FA1"/>
    <w:rsid w:val="007C7BCB"/>
    <w:rsid w:val="007D0661"/>
    <w:rsid w:val="007D0F1B"/>
    <w:rsid w:val="007D3460"/>
    <w:rsid w:val="007D59B7"/>
    <w:rsid w:val="007D6DBB"/>
    <w:rsid w:val="007D6F63"/>
    <w:rsid w:val="007D7A68"/>
    <w:rsid w:val="007E0408"/>
    <w:rsid w:val="007E050E"/>
    <w:rsid w:val="007E64AA"/>
    <w:rsid w:val="007E665F"/>
    <w:rsid w:val="007E72D6"/>
    <w:rsid w:val="007F317E"/>
    <w:rsid w:val="007F509D"/>
    <w:rsid w:val="007F6761"/>
    <w:rsid w:val="00800BBF"/>
    <w:rsid w:val="00804723"/>
    <w:rsid w:val="00804ADC"/>
    <w:rsid w:val="00810C44"/>
    <w:rsid w:val="00811150"/>
    <w:rsid w:val="0081145C"/>
    <w:rsid w:val="00813081"/>
    <w:rsid w:val="008146F8"/>
    <w:rsid w:val="00817340"/>
    <w:rsid w:val="0081790E"/>
    <w:rsid w:val="0082154B"/>
    <w:rsid w:val="00822BA2"/>
    <w:rsid w:val="00823ACB"/>
    <w:rsid w:val="00824A44"/>
    <w:rsid w:val="00826997"/>
    <w:rsid w:val="008347B2"/>
    <w:rsid w:val="00842A0E"/>
    <w:rsid w:val="00850B8F"/>
    <w:rsid w:val="00852660"/>
    <w:rsid w:val="00857019"/>
    <w:rsid w:val="00863830"/>
    <w:rsid w:val="008643CA"/>
    <w:rsid w:val="00864516"/>
    <w:rsid w:val="00870812"/>
    <w:rsid w:val="00870E8C"/>
    <w:rsid w:val="008721DE"/>
    <w:rsid w:val="00873053"/>
    <w:rsid w:val="00873A93"/>
    <w:rsid w:val="00874568"/>
    <w:rsid w:val="008832F4"/>
    <w:rsid w:val="008A1EC3"/>
    <w:rsid w:val="008A279D"/>
    <w:rsid w:val="008A2923"/>
    <w:rsid w:val="008A611A"/>
    <w:rsid w:val="008A61AE"/>
    <w:rsid w:val="008B1778"/>
    <w:rsid w:val="008B55C8"/>
    <w:rsid w:val="008B7FEA"/>
    <w:rsid w:val="008C089A"/>
    <w:rsid w:val="008C4948"/>
    <w:rsid w:val="008D1A4A"/>
    <w:rsid w:val="008D1AED"/>
    <w:rsid w:val="008D297C"/>
    <w:rsid w:val="008D2E5E"/>
    <w:rsid w:val="008D2EF5"/>
    <w:rsid w:val="008D31EA"/>
    <w:rsid w:val="008D39CF"/>
    <w:rsid w:val="008E03E2"/>
    <w:rsid w:val="008E14CD"/>
    <w:rsid w:val="008E38B3"/>
    <w:rsid w:val="008E3C38"/>
    <w:rsid w:val="008E4124"/>
    <w:rsid w:val="008E51F1"/>
    <w:rsid w:val="008F1A18"/>
    <w:rsid w:val="008F44F9"/>
    <w:rsid w:val="008F51EB"/>
    <w:rsid w:val="008F704D"/>
    <w:rsid w:val="008F79FD"/>
    <w:rsid w:val="00900279"/>
    <w:rsid w:val="00901BA5"/>
    <w:rsid w:val="00903F17"/>
    <w:rsid w:val="00904B16"/>
    <w:rsid w:val="00904E15"/>
    <w:rsid w:val="00905710"/>
    <w:rsid w:val="00906158"/>
    <w:rsid w:val="009105B2"/>
    <w:rsid w:val="00910952"/>
    <w:rsid w:val="00911E12"/>
    <w:rsid w:val="0091338C"/>
    <w:rsid w:val="00916D9D"/>
    <w:rsid w:val="0091771A"/>
    <w:rsid w:val="00917E4E"/>
    <w:rsid w:val="00920BC1"/>
    <w:rsid w:val="0092514A"/>
    <w:rsid w:val="009253CC"/>
    <w:rsid w:val="00932264"/>
    <w:rsid w:val="00932593"/>
    <w:rsid w:val="009378B3"/>
    <w:rsid w:val="00937A45"/>
    <w:rsid w:val="00937D37"/>
    <w:rsid w:val="00944F37"/>
    <w:rsid w:val="00952A67"/>
    <w:rsid w:val="009554F3"/>
    <w:rsid w:val="0095590A"/>
    <w:rsid w:val="0095690A"/>
    <w:rsid w:val="0096257B"/>
    <w:rsid w:val="00962AD4"/>
    <w:rsid w:val="009631D8"/>
    <w:rsid w:val="00963409"/>
    <w:rsid w:val="00967CAB"/>
    <w:rsid w:val="00970BAB"/>
    <w:rsid w:val="00971426"/>
    <w:rsid w:val="009760C9"/>
    <w:rsid w:val="00981223"/>
    <w:rsid w:val="00982431"/>
    <w:rsid w:val="00983182"/>
    <w:rsid w:val="009840BC"/>
    <w:rsid w:val="00984AE4"/>
    <w:rsid w:val="00984DC9"/>
    <w:rsid w:val="009851B8"/>
    <w:rsid w:val="00985334"/>
    <w:rsid w:val="009947D5"/>
    <w:rsid w:val="00996DB5"/>
    <w:rsid w:val="0099731E"/>
    <w:rsid w:val="00997EED"/>
    <w:rsid w:val="009A02C7"/>
    <w:rsid w:val="009A485C"/>
    <w:rsid w:val="009A7165"/>
    <w:rsid w:val="009A71D7"/>
    <w:rsid w:val="009C1C94"/>
    <w:rsid w:val="009C3222"/>
    <w:rsid w:val="009C4C7C"/>
    <w:rsid w:val="009C6BA0"/>
    <w:rsid w:val="009C7029"/>
    <w:rsid w:val="009C728B"/>
    <w:rsid w:val="009D27B0"/>
    <w:rsid w:val="009D5C0A"/>
    <w:rsid w:val="009E1168"/>
    <w:rsid w:val="009E187D"/>
    <w:rsid w:val="009E70EA"/>
    <w:rsid w:val="009E7230"/>
    <w:rsid w:val="009E7253"/>
    <w:rsid w:val="009E7C28"/>
    <w:rsid w:val="009F0533"/>
    <w:rsid w:val="009F17CC"/>
    <w:rsid w:val="009F3998"/>
    <w:rsid w:val="009F3EB2"/>
    <w:rsid w:val="009F4D38"/>
    <w:rsid w:val="00A00C67"/>
    <w:rsid w:val="00A00C68"/>
    <w:rsid w:val="00A01D0E"/>
    <w:rsid w:val="00A02449"/>
    <w:rsid w:val="00A03267"/>
    <w:rsid w:val="00A03771"/>
    <w:rsid w:val="00A0796F"/>
    <w:rsid w:val="00A11938"/>
    <w:rsid w:val="00A12DF2"/>
    <w:rsid w:val="00A133B0"/>
    <w:rsid w:val="00A17D05"/>
    <w:rsid w:val="00A23916"/>
    <w:rsid w:val="00A32704"/>
    <w:rsid w:val="00A349EF"/>
    <w:rsid w:val="00A41816"/>
    <w:rsid w:val="00A43A5A"/>
    <w:rsid w:val="00A43C14"/>
    <w:rsid w:val="00A45631"/>
    <w:rsid w:val="00A5161D"/>
    <w:rsid w:val="00A51839"/>
    <w:rsid w:val="00A51BC7"/>
    <w:rsid w:val="00A51C36"/>
    <w:rsid w:val="00A52771"/>
    <w:rsid w:val="00A52A0D"/>
    <w:rsid w:val="00A5357C"/>
    <w:rsid w:val="00A539B9"/>
    <w:rsid w:val="00A53BC3"/>
    <w:rsid w:val="00A54DA4"/>
    <w:rsid w:val="00A61950"/>
    <w:rsid w:val="00A64DEE"/>
    <w:rsid w:val="00A70E10"/>
    <w:rsid w:val="00A7102D"/>
    <w:rsid w:val="00A71D6A"/>
    <w:rsid w:val="00A721ED"/>
    <w:rsid w:val="00A72B1B"/>
    <w:rsid w:val="00A81290"/>
    <w:rsid w:val="00A81836"/>
    <w:rsid w:val="00A83D77"/>
    <w:rsid w:val="00A8464F"/>
    <w:rsid w:val="00A85513"/>
    <w:rsid w:val="00A91B00"/>
    <w:rsid w:val="00A9534B"/>
    <w:rsid w:val="00A96954"/>
    <w:rsid w:val="00A96A9C"/>
    <w:rsid w:val="00A972B3"/>
    <w:rsid w:val="00AA0335"/>
    <w:rsid w:val="00AA518B"/>
    <w:rsid w:val="00AB265B"/>
    <w:rsid w:val="00AB2725"/>
    <w:rsid w:val="00AB3DC8"/>
    <w:rsid w:val="00AB4A16"/>
    <w:rsid w:val="00AB7C99"/>
    <w:rsid w:val="00AC33BB"/>
    <w:rsid w:val="00AC59BE"/>
    <w:rsid w:val="00AD160A"/>
    <w:rsid w:val="00AD1678"/>
    <w:rsid w:val="00AD4FB5"/>
    <w:rsid w:val="00AE058B"/>
    <w:rsid w:val="00AE0A54"/>
    <w:rsid w:val="00AE1CD2"/>
    <w:rsid w:val="00AE33EF"/>
    <w:rsid w:val="00AE449D"/>
    <w:rsid w:val="00AE7F7C"/>
    <w:rsid w:val="00AF383E"/>
    <w:rsid w:val="00AF3B63"/>
    <w:rsid w:val="00AF3DB8"/>
    <w:rsid w:val="00AF48A7"/>
    <w:rsid w:val="00AF4943"/>
    <w:rsid w:val="00B10B72"/>
    <w:rsid w:val="00B175B0"/>
    <w:rsid w:val="00B21187"/>
    <w:rsid w:val="00B217F1"/>
    <w:rsid w:val="00B2189B"/>
    <w:rsid w:val="00B2371E"/>
    <w:rsid w:val="00B24CB6"/>
    <w:rsid w:val="00B31F78"/>
    <w:rsid w:val="00B350FB"/>
    <w:rsid w:val="00B40E1D"/>
    <w:rsid w:val="00B40F79"/>
    <w:rsid w:val="00B41501"/>
    <w:rsid w:val="00B42BE9"/>
    <w:rsid w:val="00B42EF2"/>
    <w:rsid w:val="00B45C51"/>
    <w:rsid w:val="00B46A8A"/>
    <w:rsid w:val="00B50559"/>
    <w:rsid w:val="00B543A0"/>
    <w:rsid w:val="00B55040"/>
    <w:rsid w:val="00B5506C"/>
    <w:rsid w:val="00B554D5"/>
    <w:rsid w:val="00B55A5C"/>
    <w:rsid w:val="00B57507"/>
    <w:rsid w:val="00B62532"/>
    <w:rsid w:val="00B6445C"/>
    <w:rsid w:val="00B67B40"/>
    <w:rsid w:val="00B71339"/>
    <w:rsid w:val="00B71863"/>
    <w:rsid w:val="00B737F2"/>
    <w:rsid w:val="00B73BF6"/>
    <w:rsid w:val="00B74545"/>
    <w:rsid w:val="00B7504E"/>
    <w:rsid w:val="00B7599C"/>
    <w:rsid w:val="00B7657B"/>
    <w:rsid w:val="00B77262"/>
    <w:rsid w:val="00B802B2"/>
    <w:rsid w:val="00B81757"/>
    <w:rsid w:val="00B830E1"/>
    <w:rsid w:val="00B83A7F"/>
    <w:rsid w:val="00B86559"/>
    <w:rsid w:val="00B87D52"/>
    <w:rsid w:val="00B92A2F"/>
    <w:rsid w:val="00B97297"/>
    <w:rsid w:val="00BA282B"/>
    <w:rsid w:val="00BA58BF"/>
    <w:rsid w:val="00BA6F51"/>
    <w:rsid w:val="00BB010D"/>
    <w:rsid w:val="00BB07AC"/>
    <w:rsid w:val="00BB1813"/>
    <w:rsid w:val="00BB39A6"/>
    <w:rsid w:val="00BB48EE"/>
    <w:rsid w:val="00BB564C"/>
    <w:rsid w:val="00BB5DC5"/>
    <w:rsid w:val="00BC4338"/>
    <w:rsid w:val="00BC4452"/>
    <w:rsid w:val="00BC66AB"/>
    <w:rsid w:val="00BD4B3A"/>
    <w:rsid w:val="00BD60A8"/>
    <w:rsid w:val="00BD732F"/>
    <w:rsid w:val="00BE0D50"/>
    <w:rsid w:val="00BE50CC"/>
    <w:rsid w:val="00BE6F5D"/>
    <w:rsid w:val="00BF03BD"/>
    <w:rsid w:val="00BF1374"/>
    <w:rsid w:val="00BF1F1C"/>
    <w:rsid w:val="00BF7A99"/>
    <w:rsid w:val="00C00E0D"/>
    <w:rsid w:val="00C01FBA"/>
    <w:rsid w:val="00C05693"/>
    <w:rsid w:val="00C0645B"/>
    <w:rsid w:val="00C114B7"/>
    <w:rsid w:val="00C1227A"/>
    <w:rsid w:val="00C1276B"/>
    <w:rsid w:val="00C15C9C"/>
    <w:rsid w:val="00C16C1E"/>
    <w:rsid w:val="00C20708"/>
    <w:rsid w:val="00C24616"/>
    <w:rsid w:val="00C24F39"/>
    <w:rsid w:val="00C309F1"/>
    <w:rsid w:val="00C35D9A"/>
    <w:rsid w:val="00C37995"/>
    <w:rsid w:val="00C40C63"/>
    <w:rsid w:val="00C42035"/>
    <w:rsid w:val="00C423F6"/>
    <w:rsid w:val="00C437A1"/>
    <w:rsid w:val="00C448DA"/>
    <w:rsid w:val="00C4668D"/>
    <w:rsid w:val="00C47B59"/>
    <w:rsid w:val="00C50628"/>
    <w:rsid w:val="00C51330"/>
    <w:rsid w:val="00C51BEA"/>
    <w:rsid w:val="00C52D6E"/>
    <w:rsid w:val="00C627C2"/>
    <w:rsid w:val="00C63A73"/>
    <w:rsid w:val="00C63E2F"/>
    <w:rsid w:val="00C67701"/>
    <w:rsid w:val="00C71E91"/>
    <w:rsid w:val="00C75157"/>
    <w:rsid w:val="00C76E79"/>
    <w:rsid w:val="00C76F1B"/>
    <w:rsid w:val="00C77FF7"/>
    <w:rsid w:val="00C80148"/>
    <w:rsid w:val="00C80E4B"/>
    <w:rsid w:val="00C82AE0"/>
    <w:rsid w:val="00C83402"/>
    <w:rsid w:val="00C83F58"/>
    <w:rsid w:val="00C92FB7"/>
    <w:rsid w:val="00C93189"/>
    <w:rsid w:val="00C936CA"/>
    <w:rsid w:val="00C95373"/>
    <w:rsid w:val="00C95461"/>
    <w:rsid w:val="00C97AB2"/>
    <w:rsid w:val="00CA14AA"/>
    <w:rsid w:val="00CA1898"/>
    <w:rsid w:val="00CA653E"/>
    <w:rsid w:val="00CA6DEB"/>
    <w:rsid w:val="00CA7372"/>
    <w:rsid w:val="00CB0C90"/>
    <w:rsid w:val="00CB13BA"/>
    <w:rsid w:val="00CB33AE"/>
    <w:rsid w:val="00CB3F79"/>
    <w:rsid w:val="00CB57B0"/>
    <w:rsid w:val="00CB594D"/>
    <w:rsid w:val="00CB7FE3"/>
    <w:rsid w:val="00CC09D7"/>
    <w:rsid w:val="00CC3A91"/>
    <w:rsid w:val="00CC3AA4"/>
    <w:rsid w:val="00CC53E7"/>
    <w:rsid w:val="00CC7748"/>
    <w:rsid w:val="00CD1A4B"/>
    <w:rsid w:val="00CD45FD"/>
    <w:rsid w:val="00CD5614"/>
    <w:rsid w:val="00CD56FC"/>
    <w:rsid w:val="00CD79E8"/>
    <w:rsid w:val="00CE0D5C"/>
    <w:rsid w:val="00CE1EF8"/>
    <w:rsid w:val="00CE2946"/>
    <w:rsid w:val="00CE7443"/>
    <w:rsid w:val="00CE7E70"/>
    <w:rsid w:val="00CF29FA"/>
    <w:rsid w:val="00CF38EF"/>
    <w:rsid w:val="00CF7C8A"/>
    <w:rsid w:val="00D01A90"/>
    <w:rsid w:val="00D01B60"/>
    <w:rsid w:val="00D04A8C"/>
    <w:rsid w:val="00D11EAA"/>
    <w:rsid w:val="00D1738A"/>
    <w:rsid w:val="00D238FA"/>
    <w:rsid w:val="00D23F8A"/>
    <w:rsid w:val="00D26A1D"/>
    <w:rsid w:val="00D26CE0"/>
    <w:rsid w:val="00D313D1"/>
    <w:rsid w:val="00D3182C"/>
    <w:rsid w:val="00D3440C"/>
    <w:rsid w:val="00D35624"/>
    <w:rsid w:val="00D3574E"/>
    <w:rsid w:val="00D35AC0"/>
    <w:rsid w:val="00D35F90"/>
    <w:rsid w:val="00D36122"/>
    <w:rsid w:val="00D40E2D"/>
    <w:rsid w:val="00D421DB"/>
    <w:rsid w:val="00D42BEC"/>
    <w:rsid w:val="00D44A5B"/>
    <w:rsid w:val="00D47735"/>
    <w:rsid w:val="00D50241"/>
    <w:rsid w:val="00D5121D"/>
    <w:rsid w:val="00D5529C"/>
    <w:rsid w:val="00D60DF1"/>
    <w:rsid w:val="00D6207C"/>
    <w:rsid w:val="00D623E4"/>
    <w:rsid w:val="00D63E4B"/>
    <w:rsid w:val="00D7107A"/>
    <w:rsid w:val="00D76578"/>
    <w:rsid w:val="00D77454"/>
    <w:rsid w:val="00D80584"/>
    <w:rsid w:val="00D80893"/>
    <w:rsid w:val="00D837E3"/>
    <w:rsid w:val="00D838FF"/>
    <w:rsid w:val="00D86008"/>
    <w:rsid w:val="00D917ED"/>
    <w:rsid w:val="00D92620"/>
    <w:rsid w:val="00D92DB1"/>
    <w:rsid w:val="00D93026"/>
    <w:rsid w:val="00D95E69"/>
    <w:rsid w:val="00D96EE2"/>
    <w:rsid w:val="00D97FCB"/>
    <w:rsid w:val="00DA02BC"/>
    <w:rsid w:val="00DA0FA8"/>
    <w:rsid w:val="00DA2688"/>
    <w:rsid w:val="00DA3A1C"/>
    <w:rsid w:val="00DA4A29"/>
    <w:rsid w:val="00DA66BD"/>
    <w:rsid w:val="00DB32B1"/>
    <w:rsid w:val="00DB35C6"/>
    <w:rsid w:val="00DC0428"/>
    <w:rsid w:val="00DC38ED"/>
    <w:rsid w:val="00DC41D7"/>
    <w:rsid w:val="00DC4EED"/>
    <w:rsid w:val="00DC506D"/>
    <w:rsid w:val="00DC6404"/>
    <w:rsid w:val="00DD0B44"/>
    <w:rsid w:val="00DD17DB"/>
    <w:rsid w:val="00DD29EF"/>
    <w:rsid w:val="00DD3D47"/>
    <w:rsid w:val="00DD4665"/>
    <w:rsid w:val="00DD73C2"/>
    <w:rsid w:val="00DE2849"/>
    <w:rsid w:val="00DE7A9B"/>
    <w:rsid w:val="00DE7DE0"/>
    <w:rsid w:val="00DF2A4C"/>
    <w:rsid w:val="00E02E04"/>
    <w:rsid w:val="00E03C83"/>
    <w:rsid w:val="00E0463E"/>
    <w:rsid w:val="00E047E1"/>
    <w:rsid w:val="00E05A74"/>
    <w:rsid w:val="00E1090B"/>
    <w:rsid w:val="00E13D7B"/>
    <w:rsid w:val="00E144C4"/>
    <w:rsid w:val="00E16CD7"/>
    <w:rsid w:val="00E21036"/>
    <w:rsid w:val="00E21AA1"/>
    <w:rsid w:val="00E21DE8"/>
    <w:rsid w:val="00E25C90"/>
    <w:rsid w:val="00E26DC2"/>
    <w:rsid w:val="00E30892"/>
    <w:rsid w:val="00E3307A"/>
    <w:rsid w:val="00E34E79"/>
    <w:rsid w:val="00E413CC"/>
    <w:rsid w:val="00E42F0E"/>
    <w:rsid w:val="00E43A4F"/>
    <w:rsid w:val="00E43EE7"/>
    <w:rsid w:val="00E44773"/>
    <w:rsid w:val="00E44B95"/>
    <w:rsid w:val="00E45C7B"/>
    <w:rsid w:val="00E51725"/>
    <w:rsid w:val="00E576B0"/>
    <w:rsid w:val="00E703AF"/>
    <w:rsid w:val="00E73746"/>
    <w:rsid w:val="00E7549D"/>
    <w:rsid w:val="00E75FC2"/>
    <w:rsid w:val="00E7699A"/>
    <w:rsid w:val="00E77561"/>
    <w:rsid w:val="00E81256"/>
    <w:rsid w:val="00E83046"/>
    <w:rsid w:val="00E838D1"/>
    <w:rsid w:val="00E845ED"/>
    <w:rsid w:val="00E902B9"/>
    <w:rsid w:val="00E90E5D"/>
    <w:rsid w:val="00E91076"/>
    <w:rsid w:val="00E91A42"/>
    <w:rsid w:val="00E93A4F"/>
    <w:rsid w:val="00EA0BD1"/>
    <w:rsid w:val="00EA0BD9"/>
    <w:rsid w:val="00EA268A"/>
    <w:rsid w:val="00EA3CB2"/>
    <w:rsid w:val="00EA41A1"/>
    <w:rsid w:val="00EA54D4"/>
    <w:rsid w:val="00EB0F57"/>
    <w:rsid w:val="00EB13B0"/>
    <w:rsid w:val="00EB3261"/>
    <w:rsid w:val="00EB3E62"/>
    <w:rsid w:val="00EC1A7E"/>
    <w:rsid w:val="00EC2D35"/>
    <w:rsid w:val="00EC6398"/>
    <w:rsid w:val="00EC65ED"/>
    <w:rsid w:val="00ED1D83"/>
    <w:rsid w:val="00ED3A26"/>
    <w:rsid w:val="00ED3A5E"/>
    <w:rsid w:val="00EE4A0D"/>
    <w:rsid w:val="00EF10DE"/>
    <w:rsid w:val="00EF1B8D"/>
    <w:rsid w:val="00EF26F6"/>
    <w:rsid w:val="00EF2C26"/>
    <w:rsid w:val="00EF4047"/>
    <w:rsid w:val="00EF4913"/>
    <w:rsid w:val="00EF6002"/>
    <w:rsid w:val="00EF7475"/>
    <w:rsid w:val="00F01077"/>
    <w:rsid w:val="00F03081"/>
    <w:rsid w:val="00F04854"/>
    <w:rsid w:val="00F048C2"/>
    <w:rsid w:val="00F07839"/>
    <w:rsid w:val="00F10407"/>
    <w:rsid w:val="00F12113"/>
    <w:rsid w:val="00F14C99"/>
    <w:rsid w:val="00F157DA"/>
    <w:rsid w:val="00F16697"/>
    <w:rsid w:val="00F20501"/>
    <w:rsid w:val="00F21E39"/>
    <w:rsid w:val="00F234C5"/>
    <w:rsid w:val="00F260AA"/>
    <w:rsid w:val="00F2652F"/>
    <w:rsid w:val="00F348EA"/>
    <w:rsid w:val="00F45126"/>
    <w:rsid w:val="00F4526A"/>
    <w:rsid w:val="00F47DBF"/>
    <w:rsid w:val="00F501AA"/>
    <w:rsid w:val="00F539E5"/>
    <w:rsid w:val="00F577E2"/>
    <w:rsid w:val="00F60C36"/>
    <w:rsid w:val="00F62A46"/>
    <w:rsid w:val="00F64E19"/>
    <w:rsid w:val="00F654A5"/>
    <w:rsid w:val="00F668E6"/>
    <w:rsid w:val="00F66CA6"/>
    <w:rsid w:val="00F673A4"/>
    <w:rsid w:val="00F75EC7"/>
    <w:rsid w:val="00F8190C"/>
    <w:rsid w:val="00F84956"/>
    <w:rsid w:val="00F84EA0"/>
    <w:rsid w:val="00F907B9"/>
    <w:rsid w:val="00F930ED"/>
    <w:rsid w:val="00F93829"/>
    <w:rsid w:val="00F94A8A"/>
    <w:rsid w:val="00F953D4"/>
    <w:rsid w:val="00F95FF9"/>
    <w:rsid w:val="00F96B5D"/>
    <w:rsid w:val="00FA2EA1"/>
    <w:rsid w:val="00FA77EF"/>
    <w:rsid w:val="00FB0095"/>
    <w:rsid w:val="00FB521C"/>
    <w:rsid w:val="00FB7010"/>
    <w:rsid w:val="00FC1EF6"/>
    <w:rsid w:val="00FC21AC"/>
    <w:rsid w:val="00FC2BCE"/>
    <w:rsid w:val="00FC2CEE"/>
    <w:rsid w:val="00FC39CD"/>
    <w:rsid w:val="00FC3E8C"/>
    <w:rsid w:val="00FC5FAF"/>
    <w:rsid w:val="00FC7CE1"/>
    <w:rsid w:val="00FD50C7"/>
    <w:rsid w:val="00FD54E2"/>
    <w:rsid w:val="00FE73E8"/>
    <w:rsid w:val="00FF080C"/>
    <w:rsid w:val="00FF1FFE"/>
    <w:rsid w:val="00FF2DB3"/>
    <w:rsid w:val="00FF6A35"/>
    <w:rsid w:val="00FF70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74F90"/>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840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840BC"/>
    <w:rPr>
      <w:kern w:val="2"/>
      <w:sz w:val="18"/>
      <w:szCs w:val="18"/>
    </w:rPr>
  </w:style>
  <w:style w:type="paragraph" w:styleId="a4">
    <w:name w:val="footer"/>
    <w:basedOn w:val="a"/>
    <w:link w:val="Char0"/>
    <w:rsid w:val="009840BC"/>
    <w:pPr>
      <w:tabs>
        <w:tab w:val="center" w:pos="4153"/>
        <w:tab w:val="right" w:pos="8306"/>
      </w:tabs>
      <w:snapToGrid w:val="0"/>
      <w:jc w:val="left"/>
    </w:pPr>
    <w:rPr>
      <w:sz w:val="18"/>
      <w:szCs w:val="18"/>
    </w:rPr>
  </w:style>
  <w:style w:type="character" w:customStyle="1" w:styleId="Char0">
    <w:name w:val="页脚 Char"/>
    <w:basedOn w:val="a0"/>
    <w:link w:val="a4"/>
    <w:rsid w:val="009840BC"/>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gj55\Downloads\&#19978;&#28023;&#24066;&#20114;&#32852;&#32593;&#19978;&#32593;&#26381;&#21153;&#33829;&#19994;&#22330;&#25152;&#21464;&#26356;&#65288;&#31609;&#24314;&#65289;&#21021;&#23457;&#30003;&#35831;&#349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FB75B1-103F-4D2A-BD6A-B292654C8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上海市互联网上网服务营业场所变更（筹建）初审申请表</Template>
  <TotalTime>6</TotalTime>
  <Pages>1</Pages>
  <Words>99</Words>
  <Characters>568</Characters>
  <Application>Microsoft Office Word</Application>
  <DocSecurity>0</DocSecurity>
  <Lines>4</Lines>
  <Paragraphs>1</Paragraphs>
  <ScaleCrop>false</ScaleCrop>
  <Company>Hewlett-Packard Company</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wgj55</dc:creator>
  <cp:lastModifiedBy>wgj55</cp:lastModifiedBy>
  <cp:revision>4</cp:revision>
  <cp:lastPrinted>2013-08-28T08:16:00Z</cp:lastPrinted>
  <dcterms:created xsi:type="dcterms:W3CDTF">2019-10-08T07:40:00Z</dcterms:created>
  <dcterms:modified xsi:type="dcterms:W3CDTF">2019-10-08T08:22:00Z</dcterms:modified>
</cp:coreProperties>
</file>