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2DD" w:rsidRDefault="002512DD" w:rsidP="002512DD">
      <w:pPr>
        <w:tabs>
          <w:tab w:val="left" w:pos="780"/>
        </w:tabs>
        <w:spacing w:line="360" w:lineRule="auto"/>
        <w:rPr>
          <w:rFonts w:eastAsia="仿宋_GB2312"/>
          <w:sz w:val="32"/>
          <w:szCs w:val="44"/>
        </w:rPr>
      </w:pPr>
      <w:r>
        <w:rPr>
          <w:rFonts w:eastAsia="仿宋_GB2312" w:hint="eastAsia"/>
          <w:sz w:val="32"/>
          <w:szCs w:val="44"/>
        </w:rPr>
        <w:t>附件</w:t>
      </w:r>
      <w:r>
        <w:rPr>
          <w:rFonts w:eastAsia="仿宋_GB2312" w:hint="eastAsia"/>
          <w:sz w:val="32"/>
          <w:szCs w:val="44"/>
        </w:rPr>
        <w:t>3</w:t>
      </w:r>
    </w:p>
    <w:p w:rsidR="00441906" w:rsidRPr="002E15D8" w:rsidRDefault="00441906" w:rsidP="00C739A6">
      <w:pPr>
        <w:jc w:val="center"/>
        <w:rPr>
          <w:rFonts w:ascii="黑体" w:eastAsia="黑体" w:hAnsi="黑体"/>
          <w:sz w:val="24"/>
          <w:szCs w:val="24"/>
          <w:rPrChange w:id="0" w:author="洪萍:套红" w:date="2020-01-22T09:46:00Z">
            <w:rPr>
              <w:rFonts w:ascii="黑体" w:eastAsia="黑体" w:hAnsi="黑体"/>
              <w:sz w:val="36"/>
              <w:szCs w:val="36"/>
            </w:rPr>
          </w:rPrChange>
        </w:rPr>
      </w:pPr>
      <w:r w:rsidRPr="002E15D8">
        <w:rPr>
          <w:rFonts w:ascii="黑体" w:eastAsia="黑体" w:hAnsi="黑体" w:hint="eastAsia"/>
          <w:sz w:val="24"/>
          <w:szCs w:val="24"/>
          <w:rPrChange w:id="1" w:author="洪萍:套红" w:date="2020-01-22T09:46:00Z">
            <w:rPr>
              <w:rFonts w:ascii="黑体" w:eastAsia="黑体" w:hAnsi="黑体" w:hint="eastAsia"/>
              <w:sz w:val="36"/>
              <w:szCs w:val="36"/>
            </w:rPr>
          </w:rPrChange>
        </w:rPr>
        <w:t xml:space="preserve"> </w:t>
      </w:r>
    </w:p>
    <w:p w:rsidR="0039731A" w:rsidRPr="002512DD" w:rsidRDefault="00FE458C" w:rsidP="00C739A6">
      <w:pPr>
        <w:jc w:val="center"/>
        <w:rPr>
          <w:rFonts w:ascii="黑体" w:eastAsia="黑体" w:hAnsi="黑体"/>
          <w:sz w:val="36"/>
          <w:szCs w:val="36"/>
        </w:rPr>
      </w:pPr>
      <w:r w:rsidRPr="002512DD">
        <w:rPr>
          <w:rFonts w:ascii="黑体" w:eastAsia="黑体" w:hAnsi="黑体" w:hint="eastAsia"/>
          <w:sz w:val="36"/>
          <w:szCs w:val="36"/>
        </w:rPr>
        <w:t>关于</w:t>
      </w:r>
      <w:r w:rsidR="009911E6" w:rsidRPr="002512DD">
        <w:rPr>
          <w:rFonts w:ascii="黑体" w:eastAsia="黑体" w:hAnsi="黑体" w:hint="eastAsia"/>
          <w:sz w:val="36"/>
          <w:szCs w:val="36"/>
        </w:rPr>
        <w:t>认定</w:t>
      </w:r>
      <w:r w:rsidRPr="002512DD">
        <w:rPr>
          <w:rFonts w:ascii="黑体" w:eastAsia="黑体" w:hAnsi="黑体" w:hint="eastAsia"/>
          <w:sz w:val="36"/>
          <w:szCs w:val="36"/>
        </w:rPr>
        <w:t>XXX区XXX地块</w:t>
      </w:r>
      <w:r w:rsidR="009911E6" w:rsidRPr="002512DD">
        <w:rPr>
          <w:rFonts w:ascii="黑体" w:eastAsia="黑体" w:hAnsi="黑体" w:hint="eastAsia"/>
          <w:sz w:val="36"/>
          <w:szCs w:val="36"/>
        </w:rPr>
        <w:t>为</w:t>
      </w:r>
      <w:r w:rsidRPr="002512DD">
        <w:rPr>
          <w:rFonts w:ascii="黑体" w:eastAsia="黑体" w:hAnsi="黑体" w:hint="eastAsia"/>
          <w:sz w:val="36"/>
          <w:szCs w:val="36"/>
        </w:rPr>
        <w:t>征收安置房</w:t>
      </w:r>
      <w:r w:rsidR="009911E6" w:rsidRPr="002512DD">
        <w:rPr>
          <w:rFonts w:ascii="黑体" w:eastAsia="黑体" w:hAnsi="黑体" w:hint="eastAsia"/>
          <w:sz w:val="36"/>
          <w:szCs w:val="36"/>
        </w:rPr>
        <w:t>项目</w:t>
      </w:r>
      <w:r w:rsidRPr="002512DD">
        <w:rPr>
          <w:rFonts w:ascii="黑体" w:eastAsia="黑体" w:hAnsi="黑体" w:hint="eastAsia"/>
          <w:sz w:val="36"/>
          <w:szCs w:val="36"/>
        </w:rPr>
        <w:t>的请示</w:t>
      </w:r>
    </w:p>
    <w:p w:rsidR="00C739A6" w:rsidRDefault="00C739A6">
      <w:pPr>
        <w:rPr>
          <w:rFonts w:ascii="仿宋_GB2312" w:eastAsia="仿宋_GB2312" w:hAnsiTheme="minorEastAsia"/>
          <w:sz w:val="30"/>
          <w:szCs w:val="30"/>
        </w:rPr>
      </w:pPr>
    </w:p>
    <w:p w:rsidR="00FE458C" w:rsidRPr="00C739A6" w:rsidRDefault="00FE458C">
      <w:pPr>
        <w:rPr>
          <w:rFonts w:ascii="仿宋_GB2312" w:eastAsia="仿宋_GB2312" w:hAnsiTheme="minorEastAsia"/>
          <w:sz w:val="30"/>
          <w:szCs w:val="30"/>
        </w:rPr>
      </w:pPr>
      <w:r w:rsidRPr="00C739A6">
        <w:rPr>
          <w:rFonts w:ascii="仿宋_GB2312" w:eastAsia="仿宋_GB2312" w:hAnsiTheme="minorEastAsia" w:hint="eastAsia"/>
          <w:sz w:val="30"/>
          <w:szCs w:val="30"/>
        </w:rPr>
        <w:t>上海市房屋管理局：</w:t>
      </w:r>
    </w:p>
    <w:p w:rsidR="00FE458C" w:rsidRPr="00C739A6" w:rsidRDefault="00C739A6" w:rsidP="002E15D8">
      <w:pPr>
        <w:ind w:firstLineChars="200" w:firstLine="600"/>
        <w:rPr>
          <w:rFonts w:ascii="仿宋_GB2312" w:eastAsia="仿宋_GB2312" w:hAnsiTheme="minorEastAsia"/>
          <w:sz w:val="30"/>
          <w:szCs w:val="30"/>
        </w:rPr>
        <w:pPrChange w:id="2" w:author="洪萍:套红" w:date="2020-01-22T09:46:00Z">
          <w:pPr>
            <w:ind w:firstLineChars="190" w:firstLine="570"/>
          </w:pPr>
        </w:pPrChange>
      </w:pPr>
      <w:r w:rsidRPr="00C739A6">
        <w:rPr>
          <w:rFonts w:ascii="仿宋_GB2312" w:eastAsia="仿宋_GB2312" w:hAnsiTheme="minorEastAsia" w:hint="eastAsia"/>
          <w:sz w:val="30"/>
          <w:szCs w:val="30"/>
        </w:rPr>
        <w:t>现提请市局对</w:t>
      </w:r>
      <w:r w:rsidR="00FE458C" w:rsidRPr="00C739A6">
        <w:rPr>
          <w:rFonts w:ascii="仿宋_GB2312" w:eastAsia="仿宋_GB2312" w:hAnsiTheme="minorEastAsia" w:hint="eastAsia"/>
          <w:sz w:val="30"/>
          <w:szCs w:val="30"/>
        </w:rPr>
        <w:t>XXX区XXX地块征收安置房</w:t>
      </w:r>
      <w:r w:rsidR="00B35124" w:rsidRPr="00C739A6">
        <w:rPr>
          <w:rFonts w:ascii="仿宋_GB2312" w:eastAsia="仿宋_GB2312" w:hAnsiTheme="minorEastAsia" w:hint="eastAsia"/>
          <w:sz w:val="30"/>
          <w:szCs w:val="30"/>
        </w:rPr>
        <w:t>项目</w:t>
      </w:r>
      <w:r w:rsidRPr="00C739A6">
        <w:rPr>
          <w:rFonts w:ascii="仿宋_GB2312" w:eastAsia="仿宋_GB2312" w:hAnsiTheme="minorEastAsia" w:hint="eastAsia"/>
          <w:sz w:val="30"/>
          <w:szCs w:val="30"/>
        </w:rPr>
        <w:t>的认定。</w:t>
      </w:r>
      <w:r w:rsidR="00DB231E">
        <w:rPr>
          <w:rFonts w:ascii="仿宋_GB2312" w:eastAsia="仿宋_GB2312" w:hAnsiTheme="minorEastAsia" w:hint="eastAsia"/>
          <w:sz w:val="30"/>
          <w:szCs w:val="30"/>
        </w:rPr>
        <w:t>该项目四至范围：</w:t>
      </w:r>
      <w:r w:rsidR="00FE458C" w:rsidRPr="00C739A6">
        <w:rPr>
          <w:rFonts w:ascii="仿宋_GB2312" w:eastAsia="仿宋_GB2312" w:hAnsiTheme="minorEastAsia" w:hint="eastAsia"/>
          <w:sz w:val="30"/>
          <w:szCs w:val="30"/>
        </w:rPr>
        <w:t>东至XXX，南至XXX，西至XXX，北至XXX。规划用地面积XXX公顷，规划建筑面积XXX万平方米。</w:t>
      </w:r>
      <w:r w:rsidR="006E4CFB" w:rsidRPr="00C739A6">
        <w:rPr>
          <w:rFonts w:ascii="仿宋_GB2312" w:eastAsia="仿宋_GB2312" w:hAnsiTheme="minorEastAsia" w:hint="eastAsia"/>
          <w:sz w:val="30"/>
          <w:szCs w:val="30"/>
        </w:rPr>
        <w:t>土地价款为XXX元/</w:t>
      </w:r>
      <w:r w:rsidR="009B35A4">
        <w:rPr>
          <w:rFonts w:ascii="仿宋_GB2312" w:eastAsia="仿宋_GB2312" w:hAnsiTheme="minorEastAsia" w:hint="eastAsia"/>
          <w:sz w:val="30"/>
          <w:szCs w:val="30"/>
        </w:rPr>
        <w:t>平方米，</w:t>
      </w:r>
      <w:r w:rsidR="00237877" w:rsidRPr="00237877">
        <w:rPr>
          <w:rFonts w:ascii="仿宋_GB2312" w:eastAsia="仿宋_GB2312" w:hAnsiTheme="minorEastAsia" w:hint="eastAsia"/>
          <w:sz w:val="30"/>
          <w:szCs w:val="30"/>
        </w:rPr>
        <w:t>房屋销售价格XXX元/平方米</w:t>
      </w:r>
      <w:r w:rsidR="006E4CFB" w:rsidRPr="00C739A6">
        <w:rPr>
          <w:rFonts w:ascii="仿宋_GB2312" w:eastAsia="仿宋_GB2312" w:hAnsiTheme="minorEastAsia" w:hint="eastAsia"/>
          <w:sz w:val="30"/>
          <w:szCs w:val="30"/>
        </w:rPr>
        <w:t>。基地现状情况XXX。</w:t>
      </w:r>
      <w:r w:rsidR="00FE458C" w:rsidRPr="00C739A6">
        <w:rPr>
          <w:rFonts w:ascii="仿宋_GB2312" w:eastAsia="仿宋_GB2312" w:hAnsiTheme="minorEastAsia" w:hint="eastAsia"/>
          <w:sz w:val="30"/>
          <w:szCs w:val="30"/>
        </w:rPr>
        <w:t>该地块</w:t>
      </w:r>
      <w:r w:rsidR="00B35124" w:rsidRPr="00C739A6">
        <w:rPr>
          <w:rFonts w:ascii="仿宋_GB2312" w:eastAsia="仿宋_GB2312" w:hAnsiTheme="minorEastAsia" w:hint="eastAsia"/>
          <w:sz w:val="30"/>
          <w:szCs w:val="30"/>
        </w:rPr>
        <w:t>供应项目及目前动迁情况XXX。</w:t>
      </w:r>
    </w:p>
    <w:p w:rsidR="00B35124" w:rsidRPr="00C739A6" w:rsidRDefault="00C739A6" w:rsidP="00C739A6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C739A6">
        <w:rPr>
          <w:rFonts w:ascii="仿宋_GB2312" w:eastAsia="仿宋_GB2312" w:hAnsiTheme="minorEastAsia" w:hint="eastAsia"/>
          <w:sz w:val="30"/>
          <w:szCs w:val="30"/>
        </w:rPr>
        <w:t>特此请示，请批复。</w:t>
      </w:r>
    </w:p>
    <w:p w:rsidR="00C739A6" w:rsidRPr="00C739A6" w:rsidRDefault="00C739A6" w:rsidP="00C739A6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</w:p>
    <w:p w:rsidR="00C739A6" w:rsidRPr="00C739A6" w:rsidRDefault="00C739A6" w:rsidP="00C739A6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</w:p>
    <w:p w:rsidR="00C739A6" w:rsidRPr="00C739A6" w:rsidRDefault="00C739A6" w:rsidP="00C739A6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</w:p>
    <w:p w:rsidR="00C739A6" w:rsidRPr="00C739A6" w:rsidRDefault="00C739A6" w:rsidP="00C739A6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C739A6">
        <w:rPr>
          <w:rFonts w:ascii="仿宋_GB2312" w:eastAsia="仿宋_GB2312" w:hAnsiTheme="minorEastAsia" w:hint="eastAsia"/>
          <w:sz w:val="30"/>
          <w:szCs w:val="30"/>
        </w:rPr>
        <w:t xml:space="preserve">                   上海市XXX区住房保障和房屋管理局</w:t>
      </w:r>
    </w:p>
    <w:p w:rsidR="00B35124" w:rsidRPr="00C739A6" w:rsidRDefault="00C739A6" w:rsidP="00B35124">
      <w:pPr>
        <w:ind w:firstLine="42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</w:t>
      </w:r>
      <w:r w:rsidRPr="00C739A6">
        <w:rPr>
          <w:rFonts w:ascii="仿宋_GB2312" w:eastAsia="仿宋_GB2312" w:hint="eastAsia"/>
          <w:sz w:val="30"/>
          <w:szCs w:val="30"/>
        </w:rPr>
        <w:t xml:space="preserve">                              年    月    日</w:t>
      </w:r>
    </w:p>
    <w:sectPr w:rsidR="00B35124" w:rsidRPr="00C739A6" w:rsidSect="00397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5A67" w:rsidRDefault="00785A67" w:rsidP="00FE458C">
      <w:r>
        <w:separator/>
      </w:r>
    </w:p>
  </w:endnote>
  <w:endnote w:type="continuationSeparator" w:id="1">
    <w:p w:rsidR="00785A67" w:rsidRDefault="00785A67" w:rsidP="00FE45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5A67" w:rsidRDefault="00785A67" w:rsidP="00FE458C">
      <w:r>
        <w:separator/>
      </w:r>
    </w:p>
  </w:footnote>
  <w:footnote w:type="continuationSeparator" w:id="1">
    <w:p w:rsidR="00785A67" w:rsidRDefault="00785A67" w:rsidP="00FE45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58C"/>
    <w:rsid w:val="00082A02"/>
    <w:rsid w:val="001E0682"/>
    <w:rsid w:val="00237877"/>
    <w:rsid w:val="002512DD"/>
    <w:rsid w:val="002C1195"/>
    <w:rsid w:val="002E15D8"/>
    <w:rsid w:val="00345C15"/>
    <w:rsid w:val="0039731A"/>
    <w:rsid w:val="003A0501"/>
    <w:rsid w:val="00441906"/>
    <w:rsid w:val="005B61AF"/>
    <w:rsid w:val="005E5B4D"/>
    <w:rsid w:val="005E7844"/>
    <w:rsid w:val="006E4CFB"/>
    <w:rsid w:val="00785A67"/>
    <w:rsid w:val="009911E6"/>
    <w:rsid w:val="009B35A4"/>
    <w:rsid w:val="00A26CEB"/>
    <w:rsid w:val="00B35124"/>
    <w:rsid w:val="00C739A6"/>
    <w:rsid w:val="00DB231E"/>
    <w:rsid w:val="00DD46F6"/>
    <w:rsid w:val="00E04C7C"/>
    <w:rsid w:val="00EE4FED"/>
    <w:rsid w:val="00F1211B"/>
    <w:rsid w:val="00F71428"/>
    <w:rsid w:val="00FE4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3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5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5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5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34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88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杜蔚:校对</dc:creator>
  <cp:keywords/>
  <dc:description/>
  <cp:lastModifiedBy>洪萍:套红</cp:lastModifiedBy>
  <cp:revision>9</cp:revision>
  <cp:lastPrinted>2020-01-22T01:47:00Z</cp:lastPrinted>
  <dcterms:created xsi:type="dcterms:W3CDTF">2019-11-25T02:03:00Z</dcterms:created>
  <dcterms:modified xsi:type="dcterms:W3CDTF">2020-01-22T01:47:00Z</dcterms:modified>
</cp:coreProperties>
</file>