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DDB" w:rsidRDefault="00466DDB" w:rsidP="00466DDB">
      <w:pPr>
        <w:ind w:right="640"/>
        <w:jc w:val="center"/>
        <w:rPr>
          <w:rFonts w:ascii="仿宋_GB2312" w:eastAsia="仿宋_GB2312" w:hAnsi="宋体"/>
          <w:b/>
          <w:color w:val="000000"/>
          <w:sz w:val="44"/>
          <w:szCs w:val="44"/>
        </w:rPr>
      </w:pPr>
    </w:p>
    <w:p w:rsidR="00241FD9" w:rsidRPr="00AA5DC1" w:rsidRDefault="00241FD9" w:rsidP="00466DDB">
      <w:pPr>
        <w:ind w:right="640"/>
        <w:jc w:val="center"/>
        <w:rPr>
          <w:rFonts w:ascii="仿宋_GB2312" w:eastAsia="仿宋_GB2312" w:hAnsi="宋体"/>
          <w:b/>
          <w:color w:val="000000"/>
          <w:sz w:val="44"/>
          <w:szCs w:val="44"/>
        </w:rPr>
      </w:pPr>
    </w:p>
    <w:p w:rsidR="00466DDB" w:rsidRPr="00903F75" w:rsidRDefault="00466DDB" w:rsidP="00466DDB">
      <w:pPr>
        <w:ind w:right="640"/>
        <w:jc w:val="center"/>
        <w:rPr>
          <w:rFonts w:ascii="华文中宋" w:eastAsia="华文中宋" w:hAnsi="华文中宋"/>
          <w:color w:val="000000"/>
          <w:sz w:val="40"/>
          <w:szCs w:val="40"/>
        </w:rPr>
      </w:pPr>
      <w:r w:rsidRPr="00903F75">
        <w:rPr>
          <w:rFonts w:ascii="华文中宋" w:eastAsia="华文中宋" w:hAnsi="华文中宋" w:hint="eastAsia"/>
          <w:color w:val="000000"/>
          <w:sz w:val="40"/>
          <w:szCs w:val="40"/>
        </w:rPr>
        <w:t>补领收养登记证申请书</w:t>
      </w:r>
    </w:p>
    <w:p w:rsidR="00466DDB" w:rsidRPr="00AA5DC1" w:rsidRDefault="00466DDB" w:rsidP="00466DDB">
      <w:pPr>
        <w:ind w:right="640"/>
        <w:jc w:val="center"/>
        <w:rPr>
          <w:rFonts w:ascii="仿宋_GB2312" w:eastAsia="仿宋_GB2312" w:hAnsi="宋体"/>
          <w:b/>
          <w:color w:val="000000"/>
          <w:sz w:val="44"/>
          <w:szCs w:val="44"/>
        </w:rPr>
      </w:pPr>
    </w:p>
    <w:p w:rsidR="00466DDB" w:rsidRPr="00AA5DC1" w:rsidRDefault="00466DDB" w:rsidP="00466DDB">
      <w:pPr>
        <w:ind w:right="640" w:firstLine="645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 w:rsidRPr="00AA5DC1">
        <w:rPr>
          <w:rFonts w:ascii="仿宋_GB2312" w:eastAsia="仿宋_GB2312" w:hAnsi="宋体" w:hint="eastAsia"/>
          <w:b/>
          <w:color w:val="000000"/>
          <w:sz w:val="32"/>
          <w:szCs w:val="32"/>
        </w:rPr>
        <w:t xml:space="preserve">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收养人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</w:t>
      </w:r>
      <w:r w:rsidR="00117E5D"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与被收养人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         </w:t>
      </w:r>
      <w:r w:rsidR="00117E5D"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</w:t>
      </w: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于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年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</w:t>
      </w:r>
      <w:r w:rsidR="00117E5D"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月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</w:t>
      </w:r>
      <w:r w:rsidR="00117E5D"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日在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</w:t>
      </w:r>
      <w:r w:rsidR="00117E5D"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</w:t>
      </w: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  </w:t>
      </w:r>
      <w:r w:rsidR="00117E5D"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办理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</w:t>
      </w:r>
      <w:r w:rsidR="00117E5D"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</w:t>
      </w: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（收养登记/解除收养登记），收养人与被收养人仍维持该状况。现因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（收养登记证/解除收养关系证明）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（遗失/损毁），申请补领。</w:t>
      </w: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  <w:r w:rsidRPr="00AA5DC1">
        <w:rPr>
          <w:rFonts w:ascii="仿宋_GB2312" w:eastAsia="仿宋_GB2312" w:hint="eastAsia"/>
          <w:color w:val="000000"/>
          <w:sz w:val="32"/>
          <w:szCs w:val="32"/>
        </w:rPr>
        <w:t>本人申请内容和所提供的情况完全真实，如有虚假，</w:t>
      </w:r>
    </w:p>
    <w:p w:rsidR="00466DDB" w:rsidRPr="00AA5DC1" w:rsidRDefault="00466DDB" w:rsidP="00466DDB">
      <w:pPr>
        <w:rPr>
          <w:rFonts w:ascii="仿宋_GB2312" w:eastAsia="仿宋_GB2312"/>
          <w:color w:val="000000"/>
          <w:sz w:val="32"/>
          <w:szCs w:val="32"/>
        </w:rPr>
      </w:pPr>
      <w:r w:rsidRPr="00AA5DC1">
        <w:rPr>
          <w:rFonts w:ascii="仿宋_GB2312" w:eastAsia="仿宋_GB2312" w:hint="eastAsia"/>
          <w:color w:val="000000"/>
          <w:sz w:val="32"/>
          <w:szCs w:val="32"/>
        </w:rPr>
        <w:t>愿承担法律责任。</w:t>
      </w: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 xml:space="preserve">                          申请人</w:t>
      </w:r>
      <w:r w:rsidRPr="00AA5DC1"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                 </w:t>
      </w: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 xml:space="preserve">                                   </w:t>
      </w:r>
    </w:p>
    <w:p w:rsidR="00466DDB" w:rsidRPr="00AA5DC1" w:rsidRDefault="00466DDB" w:rsidP="00D92034">
      <w:pPr>
        <w:ind w:right="640" w:firstLineChars="1700" w:firstLine="5440"/>
        <w:rPr>
          <w:rFonts w:ascii="仿宋_GB2312" w:eastAsia="仿宋_GB2312" w:hAnsi="宋体"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年   月   日</w:t>
      </w:r>
    </w:p>
    <w:p w:rsidR="00424865" w:rsidRPr="00AA5DC1" w:rsidRDefault="00424865" w:rsidP="00D92034">
      <w:pPr>
        <w:ind w:leftChars="-85" w:left="-18" w:hangingChars="40" w:hanging="160"/>
        <w:jc w:val="center"/>
        <w:rPr>
          <w:rFonts w:ascii="仿宋_GB2312" w:eastAsia="仿宋_GB2312" w:hAnsi="华文中宋"/>
          <w:color w:val="000000"/>
          <w:sz w:val="40"/>
          <w:szCs w:val="40"/>
        </w:rPr>
      </w:pPr>
    </w:p>
    <w:p w:rsidR="00466DDB" w:rsidRPr="00AA5DC1" w:rsidRDefault="00466DDB" w:rsidP="00D92034">
      <w:pPr>
        <w:ind w:leftChars="-85" w:left="-18" w:hangingChars="40" w:hanging="160"/>
        <w:jc w:val="center"/>
        <w:rPr>
          <w:rFonts w:ascii="仿宋_GB2312" w:eastAsia="仿宋_GB2312" w:hAnsi="华文中宋"/>
          <w:color w:val="000000"/>
          <w:sz w:val="40"/>
          <w:szCs w:val="40"/>
        </w:rPr>
      </w:pPr>
      <w:r w:rsidRPr="00AA5DC1">
        <w:rPr>
          <w:rFonts w:ascii="仿宋_GB2312" w:eastAsia="仿宋_GB2312" w:hAnsi="华文中宋" w:hint="eastAsia"/>
          <w:color w:val="000000"/>
          <w:sz w:val="40"/>
          <w:szCs w:val="40"/>
        </w:rPr>
        <w:lastRenderedPageBreak/>
        <w:t>收养人情况</w:t>
      </w:r>
    </w:p>
    <w:p w:rsidR="00466DDB" w:rsidRPr="00AA5DC1" w:rsidRDefault="00466DDB" w:rsidP="00466DDB">
      <w:pPr>
        <w:ind w:firstLineChars="250" w:firstLine="527"/>
        <w:jc w:val="center"/>
        <w:rPr>
          <w:rFonts w:ascii="仿宋_GB2312" w:eastAsia="仿宋_GB2312" w:hAnsi="宋体"/>
          <w:b/>
          <w:color w:val="00000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060"/>
        <w:gridCol w:w="3194"/>
      </w:tblGrid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ind w:firstLineChars="131" w:firstLine="419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D92034">
            <w:pPr>
              <w:ind w:firstLineChars="700" w:firstLine="19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（男）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AA" w:rsidRPr="00AA5DC1" w:rsidRDefault="00E738AA" w:rsidP="00E738AA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466DDB" w:rsidRPr="00AA5DC1" w:rsidRDefault="00E738AA" w:rsidP="00E738AA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</w:t>
            </w:r>
            <w:r w:rsidR="00466DDB"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（女）</w:t>
            </w:r>
          </w:p>
          <w:p w:rsidR="00E738AA" w:rsidRPr="00AA5DC1" w:rsidRDefault="00E738AA" w:rsidP="00E738AA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出生日期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D9203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身份证件号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国    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民    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职    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文化程度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婚姻状况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住    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E738AA" w:rsidRPr="00AA5DC1" w:rsidRDefault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 w:rsidTr="00456F0B">
        <w:trPr>
          <w:trHeight w:val="72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034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6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8AA" w:rsidRPr="00AA5DC1" w:rsidRDefault="00E738AA" w:rsidP="00E738AA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:rsidR="00466DDB" w:rsidRPr="00AA5DC1" w:rsidRDefault="00466DDB" w:rsidP="00E738AA">
      <w:pPr>
        <w:ind w:right="884"/>
        <w:jc w:val="center"/>
        <w:rPr>
          <w:rFonts w:ascii="仿宋_GB2312" w:eastAsia="仿宋_GB2312" w:hAnsi="宋体"/>
          <w:b/>
          <w:color w:val="000000"/>
          <w:sz w:val="44"/>
          <w:szCs w:val="44"/>
        </w:rPr>
      </w:pPr>
      <w:r w:rsidRPr="00AA5DC1">
        <w:rPr>
          <w:rFonts w:ascii="仿宋_GB2312" w:eastAsia="仿宋_GB2312" w:hAnsi="宋体" w:hint="eastAsia"/>
          <w:b/>
          <w:color w:val="000000"/>
          <w:sz w:val="44"/>
          <w:szCs w:val="44"/>
        </w:rPr>
        <w:t xml:space="preserve">                    </w:t>
      </w:r>
    </w:p>
    <w:p w:rsidR="00466DDB" w:rsidRPr="00AA5DC1" w:rsidRDefault="00466DDB" w:rsidP="00466DDB">
      <w:pPr>
        <w:ind w:firstLineChars="196" w:firstLine="627"/>
        <w:rPr>
          <w:rFonts w:ascii="仿宋_GB2312" w:eastAsia="仿宋_GB2312" w:hAnsi="宋体"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补收养登记证贴收养人与被收养人合影照片</w:t>
      </w:r>
    </w:p>
    <w:p w:rsidR="00466DDB" w:rsidRPr="00AA5DC1" w:rsidRDefault="00466DDB" w:rsidP="00A44E24">
      <w:pPr>
        <w:ind w:firstLineChars="196" w:firstLine="627"/>
        <w:rPr>
          <w:rFonts w:ascii="仿宋_GB2312" w:eastAsia="仿宋_GB2312" w:hAnsi="宋体"/>
          <w:b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补解除收养关系证明贴收养人照片</w:t>
      </w:r>
    </w:p>
    <w:p w:rsidR="00E738AA" w:rsidRPr="00AA5DC1" w:rsidRDefault="00E738AA" w:rsidP="00466DDB">
      <w:pPr>
        <w:jc w:val="center"/>
        <w:rPr>
          <w:rFonts w:ascii="仿宋_GB2312" w:eastAsia="仿宋_GB2312" w:hAnsi="华文中宋"/>
          <w:color w:val="000000"/>
          <w:sz w:val="40"/>
          <w:szCs w:val="40"/>
        </w:rPr>
      </w:pPr>
    </w:p>
    <w:p w:rsidR="00466DDB" w:rsidRPr="00AA5DC1" w:rsidRDefault="00466DDB" w:rsidP="00466DDB">
      <w:pPr>
        <w:jc w:val="center"/>
        <w:rPr>
          <w:rFonts w:ascii="仿宋_GB2312" w:eastAsia="仿宋_GB2312" w:hAnsi="华文中宋"/>
          <w:color w:val="000000"/>
          <w:sz w:val="40"/>
          <w:szCs w:val="40"/>
        </w:rPr>
      </w:pPr>
      <w:r w:rsidRPr="00AA5DC1">
        <w:rPr>
          <w:rFonts w:ascii="仿宋_GB2312" w:eastAsia="仿宋_GB2312" w:hAnsi="华文中宋" w:hint="eastAsia"/>
          <w:color w:val="000000"/>
          <w:sz w:val="40"/>
          <w:szCs w:val="40"/>
        </w:rPr>
        <w:lastRenderedPageBreak/>
        <w:t>被收养人情况</w:t>
      </w:r>
    </w:p>
    <w:p w:rsidR="00466DDB" w:rsidRPr="00AA5DC1" w:rsidRDefault="00466DDB" w:rsidP="00466DDB">
      <w:pPr>
        <w:ind w:firstLineChars="196" w:firstLine="413"/>
        <w:jc w:val="center"/>
        <w:rPr>
          <w:rFonts w:ascii="仿宋_GB2312" w:eastAsia="仿宋_GB2312" w:hAnsi="宋体"/>
          <w:b/>
          <w:color w:val="000000"/>
          <w:szCs w:val="21"/>
        </w:rPr>
      </w:pPr>
    </w:p>
    <w:tbl>
      <w:tblPr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08"/>
        <w:gridCol w:w="5760"/>
      </w:tblGrid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 xml:space="preserve">                      （男/女）</w:t>
            </w: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出生日期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身份证件号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国    籍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民    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职    业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文化程度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健康状况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婚姻状况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住    址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身份类别</w:t>
            </w: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277B7F" w:rsidRDefault="00277B7F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2B77ED" w:rsidRDefault="002B77ED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2B77ED" w:rsidRDefault="002B77ED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2B77ED" w:rsidRPr="00AA5DC1" w:rsidRDefault="002B77ED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2B77ED" w:rsidRPr="00AA5DC1" w:rsidRDefault="002B77ED" w:rsidP="002B77ED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仿宋_GB2312" w:eastAsia="仿宋_GB2312" w:hAnsi="宋体" w:cs="宋体"/>
                <w:color w:val="000000"/>
                <w:spacing w:val="20"/>
                <w:kern w:val="0"/>
                <w:sz w:val="24"/>
              </w:rPr>
            </w:pPr>
            <w:r w:rsidRPr="00AA5DC1">
              <w:rPr>
                <w:rFonts w:ascii="仿宋_GB2312" w:eastAsia="仿宋_GB2312" w:hAnsi="宋体" w:cs="宋体" w:hint="eastAsia"/>
                <w:color w:val="000000"/>
                <w:spacing w:val="20"/>
                <w:kern w:val="0"/>
                <w:sz w:val="24"/>
              </w:rPr>
              <w:t>（填写：“孤儿”、“</w:t>
            </w:r>
            <w:r>
              <w:rPr>
                <w:rFonts w:ascii="仿宋_GB2312" w:eastAsia="仿宋_GB2312" w:hAnsi="宋体" w:cs="宋体" w:hint="eastAsia"/>
                <w:color w:val="000000"/>
                <w:spacing w:val="20"/>
                <w:kern w:val="0"/>
                <w:sz w:val="24"/>
              </w:rPr>
              <w:t>查找不到生父母的未成年人</w:t>
            </w:r>
            <w:r w:rsidRPr="00AA5DC1">
              <w:rPr>
                <w:rFonts w:ascii="仿宋_GB2312" w:eastAsia="仿宋_GB2312" w:hAnsi="宋体" w:cs="宋体" w:hint="eastAsia"/>
                <w:color w:val="000000"/>
                <w:spacing w:val="20"/>
                <w:kern w:val="0"/>
                <w:sz w:val="24"/>
              </w:rPr>
              <w:t>”、“生父母有特殊困难无力抚养的子女”、“继子女”。收养三代以内旁系同辈血亲的子女，应写明具体亲属关系。）</w:t>
            </w:r>
          </w:p>
          <w:p w:rsidR="00277B7F" w:rsidRPr="00AA5DC1" w:rsidRDefault="00277B7F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联系方式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:rsidR="00A44E24" w:rsidRPr="00AA5DC1" w:rsidRDefault="00A44E24" w:rsidP="00466DDB">
      <w:pPr>
        <w:ind w:firstLineChars="196" w:firstLine="627"/>
        <w:rPr>
          <w:rFonts w:ascii="仿宋_GB2312" w:eastAsia="仿宋_GB2312" w:hAnsi="宋体"/>
          <w:color w:val="000000"/>
          <w:sz w:val="32"/>
          <w:szCs w:val="32"/>
        </w:rPr>
      </w:pPr>
    </w:p>
    <w:p w:rsidR="00A44E24" w:rsidRPr="00AA5DC1" w:rsidRDefault="00A44E24" w:rsidP="00466DDB">
      <w:pPr>
        <w:ind w:firstLineChars="196" w:firstLine="627"/>
        <w:rPr>
          <w:rFonts w:ascii="仿宋_GB2312" w:eastAsia="仿宋_GB2312" w:hAnsi="宋体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196" w:firstLine="627"/>
        <w:rPr>
          <w:rFonts w:ascii="仿宋_GB2312" w:eastAsia="仿宋_GB2312" w:hAnsi="宋体"/>
          <w:b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lastRenderedPageBreak/>
        <w:t>补解除收养关系证明贴被收养人照片</w:t>
      </w:r>
    </w:p>
    <w:p w:rsidR="00466DDB" w:rsidRPr="00AA5DC1" w:rsidRDefault="00466DDB" w:rsidP="00A44E24">
      <w:pPr>
        <w:pageBreakBefore/>
        <w:ind w:firstLineChars="100" w:firstLine="400"/>
        <w:jc w:val="center"/>
        <w:rPr>
          <w:rFonts w:ascii="仿宋_GB2312" w:eastAsia="仿宋_GB2312" w:hAnsi="华文中宋"/>
          <w:color w:val="000000"/>
          <w:sz w:val="40"/>
          <w:szCs w:val="40"/>
        </w:rPr>
      </w:pPr>
      <w:r w:rsidRPr="00AA5DC1">
        <w:rPr>
          <w:rFonts w:ascii="仿宋_GB2312" w:eastAsia="仿宋_GB2312" w:hAnsi="华文中宋" w:hint="eastAsia"/>
          <w:color w:val="000000"/>
          <w:sz w:val="40"/>
          <w:szCs w:val="40"/>
        </w:rPr>
        <w:lastRenderedPageBreak/>
        <w:t>被收养人的监护人情况（1）</w:t>
      </w:r>
    </w:p>
    <w:p w:rsidR="00466DDB" w:rsidRPr="00AA5DC1" w:rsidRDefault="00466DDB" w:rsidP="00466DDB">
      <w:pPr>
        <w:ind w:firstLineChars="200" w:firstLine="480"/>
        <w:jc w:val="center"/>
        <w:rPr>
          <w:rFonts w:ascii="仿宋_GB2312" w:eastAsia="仿宋_GB2312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5894"/>
      </w:tblGrid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单位名称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单位地址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ind w:firstLineChars="700" w:firstLine="19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ind w:firstLineChars="700" w:firstLine="19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法定代表人姓名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ind w:firstLineChars="700" w:firstLine="196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经办人姓名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 xml:space="preserve">                           （男/女）</w:t>
            </w:r>
          </w:p>
        </w:tc>
      </w:tr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经办人身份证件号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经办人职务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>单位意见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24" w:rsidRPr="00AA5DC1" w:rsidRDefault="00A44E24">
            <w:pPr>
              <w:rPr>
                <w:rFonts w:ascii="仿宋_GB2312" w:eastAsia="仿宋_GB2312" w:hAnsi="宋体"/>
                <w:color w:val="000000"/>
                <w:sz w:val="30"/>
                <w:szCs w:val="30"/>
              </w:rPr>
            </w:pPr>
          </w:p>
          <w:p w:rsidR="00A44E24" w:rsidRPr="00AA5DC1" w:rsidRDefault="00A44E24">
            <w:pPr>
              <w:rPr>
                <w:rFonts w:ascii="仿宋_GB2312" w:eastAsia="仿宋_GB2312" w:hAnsi="宋体"/>
                <w:color w:val="000000"/>
                <w:sz w:val="30"/>
                <w:szCs w:val="30"/>
              </w:rPr>
            </w:pPr>
          </w:p>
          <w:p w:rsidR="00A44E24" w:rsidRPr="00AA5DC1" w:rsidRDefault="00A44E24">
            <w:pPr>
              <w:rPr>
                <w:rFonts w:ascii="仿宋_GB2312" w:eastAsia="仿宋_GB2312" w:hAnsi="宋体"/>
                <w:color w:val="000000"/>
                <w:sz w:val="30"/>
                <w:szCs w:val="30"/>
              </w:rPr>
            </w:pPr>
          </w:p>
          <w:p w:rsidR="00466DDB" w:rsidRPr="00AA5DC1" w:rsidRDefault="00466DDB">
            <w:pPr>
              <w:rPr>
                <w:rFonts w:ascii="仿宋_GB2312" w:eastAsia="仿宋_GB2312" w:hAnsi="宋体"/>
                <w:color w:val="000000"/>
                <w:sz w:val="30"/>
                <w:szCs w:val="30"/>
              </w:rPr>
            </w:pPr>
            <w:r w:rsidRPr="00AA5DC1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（填写是否同意委托本单位经办人办理补证的意见）</w:t>
            </w:r>
          </w:p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 xml:space="preserve"> </w:t>
            </w:r>
            <w:r w:rsidRPr="00AA5DC1">
              <w:rPr>
                <w:rFonts w:ascii="仿宋_GB2312" w:eastAsia="仿宋_GB2312" w:hint="eastAsia"/>
                <w:color w:val="000000"/>
                <w:sz w:val="30"/>
                <w:szCs w:val="30"/>
              </w:rPr>
              <w:t>单位公章</w:t>
            </w:r>
          </w:p>
          <w:p w:rsidR="00466DDB" w:rsidRPr="00AA5DC1" w:rsidRDefault="00466DDB">
            <w:pPr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 xml:space="preserve"> </w:t>
            </w:r>
            <w:r w:rsidRPr="00AA5DC1">
              <w:rPr>
                <w:rFonts w:ascii="仿宋_GB2312" w:eastAsia="仿宋_GB2312" w:hint="eastAsia"/>
                <w:color w:val="000000"/>
                <w:sz w:val="30"/>
                <w:szCs w:val="30"/>
              </w:rPr>
              <w:t>单位法定代表人签名：</w:t>
            </w:r>
          </w:p>
        </w:tc>
      </w:tr>
      <w:tr w:rsidR="00466DDB" w:rsidRPr="00AA5DC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>
            <w:pPr>
              <w:jc w:val="center"/>
              <w:rPr>
                <w:rFonts w:ascii="仿宋_GB2312" w:eastAsia="仿宋_GB2312" w:hAnsi="宋体"/>
                <w:color w:val="000000"/>
                <w:sz w:val="30"/>
                <w:szCs w:val="30"/>
              </w:rPr>
            </w:pPr>
            <w:r w:rsidRPr="00AA5DC1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单位业务主管机关</w:t>
            </w:r>
          </w:p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0"/>
                <w:szCs w:val="30"/>
              </w:rPr>
            </w:pPr>
            <w:r w:rsidRPr="00AA5DC1">
              <w:rPr>
                <w:rFonts w:ascii="仿宋_GB2312" w:eastAsia="仿宋_GB2312" w:hAnsi="宋体" w:hint="eastAsia"/>
                <w:color w:val="000000"/>
                <w:sz w:val="30"/>
                <w:szCs w:val="30"/>
              </w:rPr>
              <w:t>领导签名、盖章</w:t>
            </w:r>
          </w:p>
        </w:tc>
        <w:tc>
          <w:tcPr>
            <w:tcW w:w="5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</w:p>
          <w:p w:rsidR="00466DDB" w:rsidRPr="00AA5DC1" w:rsidRDefault="00466DDB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</w:p>
          <w:p w:rsidR="00466DDB" w:rsidRPr="00AA5DC1" w:rsidRDefault="00466DDB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</w:p>
          <w:p w:rsidR="00466DDB" w:rsidRPr="00AA5DC1" w:rsidRDefault="00466DDB">
            <w:pPr>
              <w:rPr>
                <w:rFonts w:ascii="仿宋_GB2312" w:eastAsia="仿宋_GB2312" w:hAnsi="宋体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Ansi="宋体" w:hint="eastAsia"/>
                <w:color w:val="000000"/>
                <w:sz w:val="32"/>
                <w:szCs w:val="32"/>
              </w:rPr>
              <w:t xml:space="preserve">                    年     月    日</w:t>
            </w:r>
          </w:p>
        </w:tc>
      </w:tr>
    </w:tbl>
    <w:p w:rsidR="00466DDB" w:rsidRPr="00AA5DC1" w:rsidRDefault="00466DDB" w:rsidP="00466DDB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A44E24" w:rsidRPr="00AA5DC1" w:rsidRDefault="00A44E24" w:rsidP="00466DDB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466DDB" w:rsidRPr="00AA5DC1" w:rsidRDefault="00466DDB" w:rsidP="00466DDB">
      <w:pPr>
        <w:rPr>
          <w:rFonts w:ascii="仿宋_GB2312" w:eastAsia="仿宋_GB2312" w:hAnsi="宋体"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法定代表人身份证件复印件               经办人照片</w:t>
      </w:r>
    </w:p>
    <w:p w:rsidR="00466DDB" w:rsidRPr="00AA5DC1" w:rsidRDefault="00466DDB" w:rsidP="00466DDB">
      <w:pPr>
        <w:rPr>
          <w:rFonts w:ascii="仿宋_GB2312" w:eastAsia="仿宋_GB2312" w:hAnsi="宋体"/>
          <w:b/>
          <w:color w:val="000000"/>
          <w:sz w:val="32"/>
          <w:szCs w:val="32"/>
        </w:rPr>
      </w:pPr>
    </w:p>
    <w:p w:rsidR="00466DDB" w:rsidRPr="00AA5DC1" w:rsidRDefault="00466DDB" w:rsidP="00466DDB">
      <w:pPr>
        <w:jc w:val="center"/>
        <w:rPr>
          <w:rFonts w:ascii="仿宋_GB2312" w:eastAsia="仿宋_GB2312" w:hAnsi="华文中宋"/>
          <w:color w:val="000000"/>
          <w:sz w:val="40"/>
          <w:szCs w:val="40"/>
        </w:rPr>
      </w:pPr>
      <w:r w:rsidRPr="00AA5DC1">
        <w:rPr>
          <w:rFonts w:ascii="仿宋_GB2312" w:eastAsia="仿宋_GB2312" w:hAnsi="华文中宋" w:hint="eastAsia"/>
          <w:color w:val="000000"/>
          <w:sz w:val="40"/>
          <w:szCs w:val="40"/>
        </w:rPr>
        <w:lastRenderedPageBreak/>
        <w:t>被收养人的监护人情况（2）</w:t>
      </w:r>
    </w:p>
    <w:p w:rsidR="00466DDB" w:rsidRPr="00AA5DC1" w:rsidRDefault="00466DDB" w:rsidP="00466DDB">
      <w:pPr>
        <w:ind w:firstLineChars="200" w:firstLine="480"/>
        <w:jc w:val="center"/>
        <w:rPr>
          <w:rFonts w:ascii="仿宋_GB2312" w:eastAsia="仿宋_GB2312"/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060"/>
        <w:gridCol w:w="3194"/>
      </w:tblGrid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E24" w:rsidRPr="00AA5DC1" w:rsidRDefault="00A44E24" w:rsidP="00A44E2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</w:t>
            </w:r>
          </w:p>
          <w:p w:rsidR="00A44E24" w:rsidRPr="00AA5DC1" w:rsidRDefault="00A44E24" w:rsidP="00A44E2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（男）</w:t>
            </w:r>
          </w:p>
          <w:p w:rsidR="00466DDB" w:rsidRPr="00AA5DC1" w:rsidRDefault="00466DDB" w:rsidP="00E738AA"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E738AA" w:rsidP="00A44E24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         </w:t>
            </w:r>
            <w:r w:rsidR="00466DDB" w:rsidRPr="00AA5DC1"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（女）</w:t>
            </w: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出生日期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身份证件号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国    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民    族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职    业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文化程度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工作单位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健康状况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婚姻状况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 w:rsidP="00E738AA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住    址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24" w:rsidRPr="00AA5DC1" w:rsidRDefault="00A44E24" w:rsidP="00F709D5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F709D5" w:rsidRPr="00AA5DC1" w:rsidRDefault="00F709D5" w:rsidP="00F709D5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 w:rsidR="00466DDB" w:rsidRPr="00AA5DC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监护人与</w:t>
            </w:r>
          </w:p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 w:rsidRPr="00AA5DC1">
              <w:rPr>
                <w:rFonts w:ascii="仿宋_GB2312" w:eastAsia="仿宋_GB2312" w:hint="eastAsia"/>
                <w:color w:val="000000"/>
                <w:sz w:val="32"/>
                <w:szCs w:val="32"/>
              </w:rPr>
              <w:t>被收养人关系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E24" w:rsidRPr="00AA5DC1" w:rsidRDefault="00A44E24" w:rsidP="00E738AA">
            <w:pPr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  <w:p w:rsidR="00A44E24" w:rsidRPr="00AA5DC1" w:rsidRDefault="00A44E24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DDB" w:rsidRPr="00AA5DC1" w:rsidRDefault="00466DDB">
            <w:pPr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 w:rsidR="00E738AA" w:rsidRPr="00AA5DC1" w:rsidRDefault="00E738AA" w:rsidP="00466DDB">
      <w:pPr>
        <w:rPr>
          <w:rFonts w:ascii="仿宋_GB2312" w:eastAsia="仿宋_GB2312" w:hAnsi="宋体"/>
          <w:color w:val="000000"/>
          <w:sz w:val="32"/>
          <w:szCs w:val="32"/>
        </w:rPr>
      </w:pPr>
    </w:p>
    <w:p w:rsidR="00A44E24" w:rsidRPr="00AA5DC1" w:rsidRDefault="00466DDB" w:rsidP="00466DDB">
      <w:pPr>
        <w:rPr>
          <w:rFonts w:ascii="仿宋_GB2312" w:eastAsia="仿宋_GB2312" w:hAnsi="宋体"/>
          <w:color w:val="000000"/>
          <w:sz w:val="32"/>
          <w:szCs w:val="32"/>
        </w:rPr>
      </w:pPr>
      <w:r w:rsidRPr="00AA5DC1">
        <w:rPr>
          <w:rFonts w:ascii="仿宋_GB2312" w:eastAsia="仿宋_GB2312" w:hAnsi="宋体" w:hint="eastAsia"/>
          <w:color w:val="000000"/>
          <w:sz w:val="32"/>
          <w:szCs w:val="32"/>
        </w:rPr>
        <w:t>监护人照片</w:t>
      </w:r>
    </w:p>
    <w:p w:rsidR="00466DDB" w:rsidRPr="00AA5DC1" w:rsidRDefault="00466DDB" w:rsidP="00F709D5">
      <w:pPr>
        <w:ind w:firstLineChars="81" w:firstLine="324"/>
        <w:jc w:val="center"/>
        <w:rPr>
          <w:rFonts w:ascii="仿宋_GB2312" w:eastAsia="仿宋_GB2312" w:hAnsi="华文中宋"/>
          <w:color w:val="000000"/>
          <w:sz w:val="40"/>
          <w:szCs w:val="40"/>
        </w:rPr>
      </w:pPr>
      <w:r w:rsidRPr="00AA5DC1">
        <w:rPr>
          <w:rFonts w:ascii="仿宋_GB2312" w:eastAsia="仿宋_GB2312" w:hAnsi="华文中宋" w:hint="eastAsia"/>
          <w:color w:val="000000"/>
          <w:sz w:val="40"/>
          <w:szCs w:val="40"/>
        </w:rPr>
        <w:lastRenderedPageBreak/>
        <w:t>补领收养登记证询问笔录</w:t>
      </w:r>
    </w:p>
    <w:p w:rsidR="00466DDB" w:rsidRPr="00AA5DC1" w:rsidRDefault="00466DDB" w:rsidP="00F709D5">
      <w:pPr>
        <w:ind w:firstLineChars="200" w:firstLine="800"/>
        <w:rPr>
          <w:rFonts w:ascii="仿宋_GB2312" w:eastAsia="仿宋_GB2312"/>
          <w:color w:val="000000"/>
          <w:sz w:val="40"/>
          <w:szCs w:val="40"/>
        </w:rPr>
      </w:pPr>
    </w:p>
    <w:p w:rsidR="00466DDB" w:rsidRPr="00AA5DC1" w:rsidRDefault="00466DDB" w:rsidP="00466DDB">
      <w:pPr>
        <w:ind w:firstLineChars="100" w:firstLine="320"/>
        <w:rPr>
          <w:rFonts w:ascii="仿宋_GB2312" w:eastAsia="仿宋_GB2312"/>
          <w:color w:val="000000"/>
          <w:sz w:val="32"/>
          <w:szCs w:val="32"/>
          <w:u w:val="single"/>
        </w:rPr>
      </w:pPr>
      <w:r w:rsidRPr="00AA5DC1">
        <w:rPr>
          <w:rFonts w:ascii="仿宋_GB2312" w:eastAsia="仿宋_GB2312" w:hint="eastAsia"/>
          <w:color w:val="000000"/>
          <w:sz w:val="32"/>
          <w:szCs w:val="32"/>
        </w:rPr>
        <w:t>询问时间：</w:t>
      </w:r>
      <w:r w:rsidRPr="00AA5DC1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     </w:t>
      </w:r>
      <w:r w:rsidRPr="00AA5DC1">
        <w:rPr>
          <w:rFonts w:ascii="仿宋_GB2312" w:eastAsia="仿宋_GB2312" w:hint="eastAsia"/>
          <w:color w:val="000000"/>
          <w:sz w:val="32"/>
          <w:szCs w:val="32"/>
        </w:rPr>
        <w:t xml:space="preserve"> 询问地点：</w:t>
      </w:r>
      <w:r w:rsidRPr="00AA5DC1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      </w:t>
      </w:r>
    </w:p>
    <w:p w:rsidR="00466DDB" w:rsidRPr="00AA5DC1" w:rsidRDefault="00466DDB" w:rsidP="00466DDB">
      <w:pPr>
        <w:ind w:firstLineChars="100" w:firstLine="320"/>
        <w:rPr>
          <w:rFonts w:ascii="仿宋_GB2312" w:eastAsia="仿宋_GB2312"/>
          <w:color w:val="000000"/>
          <w:sz w:val="32"/>
          <w:szCs w:val="32"/>
          <w:u w:val="single"/>
        </w:rPr>
      </w:pPr>
      <w:r w:rsidRPr="00AA5DC1">
        <w:rPr>
          <w:rFonts w:ascii="仿宋_GB2312" w:eastAsia="仿宋_GB2312" w:hint="eastAsia"/>
          <w:color w:val="000000"/>
          <w:sz w:val="32"/>
          <w:szCs w:val="32"/>
        </w:rPr>
        <w:t>询问人：</w:t>
      </w:r>
      <w:r w:rsidRPr="00AA5DC1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       </w:t>
      </w:r>
      <w:r w:rsidRPr="00AA5DC1">
        <w:rPr>
          <w:rFonts w:ascii="仿宋_GB2312" w:eastAsia="仿宋_GB2312" w:hint="eastAsia"/>
          <w:color w:val="000000"/>
          <w:sz w:val="32"/>
          <w:szCs w:val="32"/>
        </w:rPr>
        <w:t xml:space="preserve"> 被询问人：</w:t>
      </w:r>
      <w:r w:rsidRPr="00AA5DC1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      </w:t>
      </w:r>
    </w:p>
    <w:p w:rsidR="00466DDB" w:rsidRPr="00AA5DC1" w:rsidRDefault="00466DDB" w:rsidP="00466DDB">
      <w:pPr>
        <w:ind w:firstLineChars="100" w:firstLine="320"/>
        <w:rPr>
          <w:rFonts w:ascii="仿宋_GB2312" w:eastAsia="仿宋_GB2312"/>
          <w:color w:val="000000"/>
          <w:sz w:val="32"/>
          <w:szCs w:val="32"/>
          <w:u w:val="single"/>
        </w:rPr>
      </w:pPr>
      <w:r w:rsidRPr="00AA5DC1">
        <w:rPr>
          <w:rFonts w:ascii="仿宋_GB2312" w:eastAsia="仿宋_GB2312" w:hint="eastAsia"/>
          <w:color w:val="000000"/>
          <w:sz w:val="32"/>
          <w:szCs w:val="32"/>
        </w:rPr>
        <w:t>记录人：</w:t>
      </w:r>
      <w:r w:rsidRPr="00AA5DC1">
        <w:rPr>
          <w:rFonts w:ascii="仿宋_GB2312" w:eastAsia="仿宋_GB2312" w:hint="eastAsia"/>
          <w:color w:val="000000"/>
          <w:sz w:val="32"/>
          <w:szCs w:val="32"/>
          <w:u w:val="single"/>
        </w:rPr>
        <w:t xml:space="preserve">               </w:t>
      </w:r>
    </w:p>
    <w:p w:rsidR="00466DDB" w:rsidRPr="00AA5DC1" w:rsidRDefault="00466DDB" w:rsidP="00466DDB">
      <w:pPr>
        <w:ind w:firstLineChars="100" w:firstLine="320"/>
        <w:rPr>
          <w:rFonts w:ascii="仿宋_GB2312" w:eastAsia="仿宋_GB2312"/>
          <w:color w:val="000000"/>
          <w:sz w:val="32"/>
          <w:szCs w:val="32"/>
        </w:rPr>
      </w:pPr>
      <w:r w:rsidRPr="00AA5DC1">
        <w:rPr>
          <w:rFonts w:ascii="仿宋_GB2312" w:eastAsia="仿宋_GB2312" w:hint="eastAsia"/>
          <w:color w:val="000000"/>
          <w:sz w:val="32"/>
          <w:szCs w:val="32"/>
        </w:rPr>
        <w:t>询问内容：</w:t>
      </w: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rPr>
          <w:rFonts w:ascii="仿宋_GB2312" w:eastAsia="仿宋_GB2312"/>
          <w:color w:val="000000"/>
          <w:sz w:val="32"/>
          <w:szCs w:val="32"/>
        </w:rPr>
      </w:pPr>
      <w:r w:rsidRPr="00AA5DC1">
        <w:rPr>
          <w:rFonts w:ascii="仿宋_GB2312" w:eastAsia="仿宋_GB2312" w:hint="eastAsia"/>
          <w:color w:val="000000"/>
          <w:sz w:val="32"/>
          <w:szCs w:val="32"/>
        </w:rPr>
        <w:t xml:space="preserve">    </w:t>
      </w: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firstLineChars="200" w:firstLine="640"/>
        <w:rPr>
          <w:rFonts w:ascii="仿宋_GB2312" w:eastAsia="仿宋_GB2312"/>
          <w:color w:val="000000"/>
          <w:sz w:val="32"/>
          <w:szCs w:val="32"/>
        </w:rPr>
      </w:pPr>
    </w:p>
    <w:p w:rsidR="00466DDB" w:rsidRPr="00AA5DC1" w:rsidRDefault="00466DDB" w:rsidP="00466DDB">
      <w:pPr>
        <w:ind w:right="640"/>
        <w:rPr>
          <w:rFonts w:ascii="仿宋_GB2312" w:eastAsia="仿宋_GB2312" w:hAnsi="宋体"/>
          <w:color w:val="000000"/>
          <w:sz w:val="32"/>
          <w:szCs w:val="32"/>
        </w:rPr>
      </w:pPr>
    </w:p>
    <w:sectPr w:rsidR="00466DDB" w:rsidRPr="00AA5DC1" w:rsidSect="000B11EB">
      <w:footerReference w:type="even" r:id="rId7"/>
      <w:footerReference w:type="default" r:id="rId8"/>
      <w:pgSz w:w="11907" w:h="16840" w:code="9"/>
      <w:pgMar w:top="1869" w:right="1531" w:bottom="1869" w:left="1531" w:header="720" w:footer="1474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94D" w:rsidRDefault="003D794D">
      <w:r>
        <w:separator/>
      </w:r>
    </w:p>
  </w:endnote>
  <w:endnote w:type="continuationSeparator" w:id="1">
    <w:p w:rsidR="003D794D" w:rsidRDefault="003D79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昆仑仿宋">
    <w:altName w:val="黑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汉仪仿宋简">
    <w:altName w:val="宋体"/>
    <w:charset w:val="86"/>
    <w:family w:val="auto"/>
    <w:pitch w:val="variable"/>
    <w:sig w:usb0="00000001" w:usb1="080E0800" w:usb2="00000012" w:usb3="00000000" w:csb0="0004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F0" w:rsidRDefault="00AA42F0">
    <w:pPr>
      <w:pStyle w:val="a5"/>
      <w:framePr w:wrap="around" w:vAnchor="text" w:hAnchor="margin" w:xAlign="outside" w:y="1"/>
      <w:rPr>
        <w:rStyle w:val="a6"/>
        <w:sz w:val="28"/>
      </w:rPr>
    </w:pPr>
    <w:r>
      <w:rPr>
        <w:rStyle w:val="a6"/>
        <w:rFonts w:hint="eastAsia"/>
        <w:sz w:val="28"/>
      </w:rPr>
      <w:t>—</w:t>
    </w:r>
    <w:r w:rsidR="00651366">
      <w:rPr>
        <w:rStyle w:val="a6"/>
        <w:sz w:val="28"/>
      </w:rPr>
      <w:fldChar w:fldCharType="begin"/>
    </w:r>
    <w:r>
      <w:rPr>
        <w:rStyle w:val="a6"/>
        <w:sz w:val="28"/>
      </w:rPr>
      <w:instrText xml:space="preserve">PAGE  </w:instrText>
    </w:r>
    <w:r w:rsidR="00651366">
      <w:rPr>
        <w:rStyle w:val="a6"/>
        <w:sz w:val="28"/>
      </w:rPr>
      <w:fldChar w:fldCharType="separate"/>
    </w:r>
    <w:r w:rsidR="00903F75">
      <w:rPr>
        <w:rStyle w:val="a6"/>
        <w:noProof/>
        <w:sz w:val="28"/>
      </w:rPr>
      <w:t>2</w:t>
    </w:r>
    <w:r w:rsidR="00651366">
      <w:rPr>
        <w:rStyle w:val="a6"/>
        <w:sz w:val="28"/>
      </w:rPr>
      <w:fldChar w:fldCharType="end"/>
    </w:r>
    <w:r>
      <w:rPr>
        <w:rStyle w:val="a6"/>
        <w:rFonts w:hint="eastAsia"/>
        <w:sz w:val="28"/>
      </w:rPr>
      <w:t>—</w:t>
    </w:r>
  </w:p>
  <w:p w:rsidR="00AA42F0" w:rsidRDefault="00AA42F0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2F0" w:rsidRDefault="00AA42F0">
    <w:pPr>
      <w:pStyle w:val="a5"/>
      <w:framePr w:wrap="around" w:vAnchor="text" w:hAnchor="margin" w:xAlign="outside" w:y="1"/>
      <w:rPr>
        <w:rStyle w:val="a6"/>
        <w:sz w:val="28"/>
      </w:rPr>
    </w:pPr>
    <w:r>
      <w:rPr>
        <w:rStyle w:val="a6"/>
        <w:rFonts w:hint="eastAsia"/>
        <w:sz w:val="28"/>
      </w:rPr>
      <w:t>—</w:t>
    </w:r>
    <w:r w:rsidR="00651366">
      <w:rPr>
        <w:rStyle w:val="a6"/>
        <w:sz w:val="28"/>
      </w:rPr>
      <w:fldChar w:fldCharType="begin"/>
    </w:r>
    <w:r>
      <w:rPr>
        <w:rStyle w:val="a6"/>
        <w:sz w:val="28"/>
      </w:rPr>
      <w:instrText xml:space="preserve">PAGE  </w:instrText>
    </w:r>
    <w:r w:rsidR="00651366">
      <w:rPr>
        <w:rStyle w:val="a6"/>
        <w:sz w:val="28"/>
      </w:rPr>
      <w:fldChar w:fldCharType="separate"/>
    </w:r>
    <w:r w:rsidR="00903F75">
      <w:rPr>
        <w:rStyle w:val="a6"/>
        <w:noProof/>
        <w:sz w:val="28"/>
      </w:rPr>
      <w:t>1</w:t>
    </w:r>
    <w:r w:rsidR="00651366">
      <w:rPr>
        <w:rStyle w:val="a6"/>
        <w:sz w:val="28"/>
      </w:rPr>
      <w:fldChar w:fldCharType="end"/>
    </w:r>
    <w:r>
      <w:rPr>
        <w:rStyle w:val="a6"/>
        <w:rFonts w:hint="eastAsia"/>
        <w:sz w:val="28"/>
      </w:rPr>
      <w:t>—</w:t>
    </w:r>
  </w:p>
  <w:p w:rsidR="00AA42F0" w:rsidRDefault="00AA42F0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94D" w:rsidRDefault="003D794D">
      <w:r>
        <w:separator/>
      </w:r>
    </w:p>
  </w:footnote>
  <w:footnote w:type="continuationSeparator" w:id="1">
    <w:p w:rsidR="003D794D" w:rsidRDefault="003D79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A6D1D"/>
    <w:multiLevelType w:val="multilevel"/>
    <w:tmpl w:val="F5101CE4"/>
    <w:lvl w:ilvl="0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>
      <w:start w:val="1"/>
      <w:numFmt w:val="japaneseCounting"/>
      <w:lvlText w:val="（%2）"/>
      <w:lvlJc w:val="left"/>
      <w:pPr>
        <w:tabs>
          <w:tab w:val="num" w:pos="2100"/>
        </w:tabs>
        <w:ind w:left="2100" w:hanging="1080"/>
      </w:pPr>
      <w:rPr>
        <w:rFonts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08803AAA"/>
    <w:multiLevelType w:val="multilevel"/>
    <w:tmpl w:val="540E261A"/>
    <w:lvl w:ilvl="0">
      <w:start w:val="1"/>
      <w:numFmt w:val="japaneseCounting"/>
      <w:lvlText w:val="第%1条"/>
      <w:lvlJc w:val="left"/>
      <w:pPr>
        <w:tabs>
          <w:tab w:val="num" w:pos="2470"/>
        </w:tabs>
        <w:ind w:left="2470" w:hanging="183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2">
    <w:nsid w:val="0F060AE8"/>
    <w:multiLevelType w:val="hybridMultilevel"/>
    <w:tmpl w:val="E9DE966A"/>
    <w:lvl w:ilvl="0" w:tplc="F2B21B2C">
      <w:start w:val="2"/>
      <w:numFmt w:val="japaneseCounting"/>
      <w:lvlText w:val="%1、"/>
      <w:lvlJc w:val="left"/>
      <w:pPr>
        <w:tabs>
          <w:tab w:val="num" w:pos="833"/>
        </w:tabs>
        <w:ind w:left="833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53"/>
        </w:tabs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73"/>
        </w:tabs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93"/>
        </w:tabs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13"/>
        </w:tabs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33"/>
        </w:tabs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3"/>
        </w:tabs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73"/>
        </w:tabs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93"/>
        </w:tabs>
        <w:ind w:left="4193" w:hanging="420"/>
      </w:pPr>
    </w:lvl>
  </w:abstractNum>
  <w:abstractNum w:abstractNumId="3">
    <w:nsid w:val="13A963CB"/>
    <w:multiLevelType w:val="hybridMultilevel"/>
    <w:tmpl w:val="AC92F384"/>
    <w:lvl w:ilvl="0" w:tplc="14602C7A">
      <w:start w:val="3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4">
    <w:nsid w:val="1D4066A9"/>
    <w:multiLevelType w:val="multilevel"/>
    <w:tmpl w:val="3440FBFA"/>
    <w:lvl w:ilvl="0">
      <w:start w:val="1"/>
      <w:numFmt w:val="japaneseCounting"/>
      <w:lvlText w:val="%1、"/>
      <w:lvlJc w:val="left"/>
      <w:pPr>
        <w:tabs>
          <w:tab w:val="num" w:pos="1344"/>
        </w:tabs>
        <w:ind w:left="1344" w:hanging="72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464"/>
        </w:tabs>
        <w:ind w:left="1464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884"/>
        </w:tabs>
        <w:ind w:left="1884" w:hanging="420"/>
      </w:pPr>
    </w:lvl>
    <w:lvl w:ilvl="3" w:tentative="1">
      <w:start w:val="1"/>
      <w:numFmt w:val="decimal"/>
      <w:lvlText w:val="%4."/>
      <w:lvlJc w:val="left"/>
      <w:pPr>
        <w:tabs>
          <w:tab w:val="num" w:pos="2304"/>
        </w:tabs>
        <w:ind w:left="2304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724"/>
        </w:tabs>
        <w:ind w:left="2724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144"/>
        </w:tabs>
        <w:ind w:left="3144" w:hanging="420"/>
      </w:pPr>
    </w:lvl>
    <w:lvl w:ilvl="6" w:tentative="1">
      <w:start w:val="1"/>
      <w:numFmt w:val="decimal"/>
      <w:lvlText w:val="%7."/>
      <w:lvlJc w:val="left"/>
      <w:pPr>
        <w:tabs>
          <w:tab w:val="num" w:pos="3564"/>
        </w:tabs>
        <w:ind w:left="3564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984"/>
        </w:tabs>
        <w:ind w:left="3984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404"/>
        </w:tabs>
        <w:ind w:left="4404" w:hanging="420"/>
      </w:pPr>
    </w:lvl>
  </w:abstractNum>
  <w:abstractNum w:abstractNumId="5">
    <w:nsid w:val="25463214"/>
    <w:multiLevelType w:val="hybridMultilevel"/>
    <w:tmpl w:val="C7500270"/>
    <w:lvl w:ilvl="0" w:tplc="E1D4FE20">
      <w:start w:val="1"/>
      <w:numFmt w:val="japaneseCounting"/>
      <w:lvlText w:val="（%1）"/>
      <w:lvlJc w:val="left"/>
      <w:pPr>
        <w:tabs>
          <w:tab w:val="num" w:pos="1770"/>
        </w:tabs>
        <w:ind w:left="1770" w:hanging="1125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6">
    <w:nsid w:val="26F1376B"/>
    <w:multiLevelType w:val="multilevel"/>
    <w:tmpl w:val="27FA1ED8"/>
    <w:lvl w:ilvl="0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7">
    <w:nsid w:val="2BA0594F"/>
    <w:multiLevelType w:val="hybridMultilevel"/>
    <w:tmpl w:val="49964F0C"/>
    <w:lvl w:ilvl="0" w:tplc="62C6B42A">
      <w:start w:val="1"/>
      <w:numFmt w:val="japaneseCounting"/>
      <w:lvlText w:val="%1、"/>
      <w:lvlJc w:val="left"/>
      <w:pPr>
        <w:tabs>
          <w:tab w:val="num" w:pos="1258"/>
        </w:tabs>
        <w:ind w:left="1258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78"/>
        </w:tabs>
        <w:ind w:left="1378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18"/>
        </w:tabs>
        <w:ind w:left="2218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38"/>
        </w:tabs>
        <w:ind w:left="2638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58"/>
        </w:tabs>
        <w:ind w:left="305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78"/>
        </w:tabs>
        <w:ind w:left="3478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98"/>
        </w:tabs>
        <w:ind w:left="3898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20"/>
      </w:pPr>
    </w:lvl>
  </w:abstractNum>
  <w:abstractNum w:abstractNumId="8">
    <w:nsid w:val="4AAB396F"/>
    <w:multiLevelType w:val="multilevel"/>
    <w:tmpl w:val="7602B58A"/>
    <w:lvl w:ilvl="0">
      <w:start w:val="3"/>
      <w:numFmt w:val="japaneseCounting"/>
      <w:lvlText w:val="第%1章"/>
      <w:lvlJc w:val="left"/>
      <w:pPr>
        <w:tabs>
          <w:tab w:val="num" w:pos="2160"/>
        </w:tabs>
        <w:ind w:left="2160" w:hanging="144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560"/>
        </w:tabs>
        <w:ind w:left="156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420"/>
      </w:pPr>
    </w:lvl>
    <w:lvl w:ilvl="3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820"/>
        </w:tabs>
        <w:ind w:left="282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420"/>
      </w:pPr>
    </w:lvl>
    <w:lvl w:ilvl="6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080"/>
        </w:tabs>
        <w:ind w:left="408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500"/>
        </w:tabs>
        <w:ind w:left="4500" w:hanging="420"/>
      </w:pPr>
    </w:lvl>
  </w:abstractNum>
  <w:abstractNum w:abstractNumId="9">
    <w:nsid w:val="502567D8"/>
    <w:multiLevelType w:val="hybridMultilevel"/>
    <w:tmpl w:val="BA12D512"/>
    <w:lvl w:ilvl="0" w:tplc="CA548012">
      <w:start w:val="2"/>
      <w:numFmt w:val="japaneseCounting"/>
      <w:lvlText w:val="（%1）"/>
      <w:lvlJc w:val="left"/>
      <w:pPr>
        <w:tabs>
          <w:tab w:val="num" w:pos="1725"/>
        </w:tabs>
        <w:ind w:left="1725" w:hanging="10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0">
    <w:nsid w:val="5B3672B8"/>
    <w:multiLevelType w:val="hybridMultilevel"/>
    <w:tmpl w:val="2D44DBFE"/>
    <w:lvl w:ilvl="0" w:tplc="8B9E8F62">
      <w:start w:val="1"/>
      <w:numFmt w:val="japaneseCounting"/>
      <w:lvlText w:val="%1、"/>
      <w:lvlJc w:val="left"/>
      <w:pPr>
        <w:tabs>
          <w:tab w:val="num" w:pos="1314"/>
        </w:tabs>
        <w:ind w:left="131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34"/>
        </w:tabs>
        <w:ind w:left="1434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4"/>
        </w:tabs>
        <w:ind w:left="185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74"/>
        </w:tabs>
        <w:ind w:left="2274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94"/>
        </w:tabs>
        <w:ind w:left="2694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14"/>
        </w:tabs>
        <w:ind w:left="311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34"/>
        </w:tabs>
        <w:ind w:left="3534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54"/>
        </w:tabs>
        <w:ind w:left="3954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74"/>
        </w:tabs>
        <w:ind w:left="4374" w:hanging="420"/>
      </w:pPr>
    </w:lvl>
  </w:abstractNum>
  <w:abstractNum w:abstractNumId="11">
    <w:nsid w:val="75EF239D"/>
    <w:multiLevelType w:val="hybridMultilevel"/>
    <w:tmpl w:val="A5BA5140"/>
    <w:lvl w:ilvl="0" w:tplc="EDD226FA">
      <w:start w:val="3"/>
      <w:numFmt w:val="japaneseCounting"/>
      <w:lvlText w:val="%1、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12">
    <w:nsid w:val="7B4564E2"/>
    <w:multiLevelType w:val="multilevel"/>
    <w:tmpl w:val="D4043F88"/>
    <w:lvl w:ilvl="0">
      <w:start w:val="7"/>
      <w:numFmt w:val="japaneseCounting"/>
      <w:lvlText w:val="第%1条"/>
      <w:lvlJc w:val="left"/>
      <w:pPr>
        <w:tabs>
          <w:tab w:val="num" w:pos="1720"/>
        </w:tabs>
        <w:ind w:left="1720" w:hanging="1080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2"/>
  </w:num>
  <w:num w:numId="5">
    <w:abstractNumId w:val="6"/>
  </w:num>
  <w:num w:numId="6">
    <w:abstractNumId w:val="4"/>
  </w:num>
  <w:num w:numId="7">
    <w:abstractNumId w:val="7"/>
  </w:num>
  <w:num w:numId="8">
    <w:abstractNumId w:val="5"/>
  </w:num>
  <w:num w:numId="9">
    <w:abstractNumId w:val="9"/>
  </w:num>
  <w:num w:numId="10">
    <w:abstractNumId w:val="10"/>
  </w:num>
  <w:num w:numId="11">
    <w:abstractNumId w:val="2"/>
  </w:num>
  <w:num w:numId="12">
    <w:abstractNumId w:val="11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attachedTemplate r:id="rId1"/>
  <w:stylePaneFormatFilter w:val="3F01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2843D7"/>
    <w:rsid w:val="00034C31"/>
    <w:rsid w:val="000A1D06"/>
    <w:rsid w:val="000B11EB"/>
    <w:rsid w:val="00117E5D"/>
    <w:rsid w:val="0013451D"/>
    <w:rsid w:val="00184F03"/>
    <w:rsid w:val="001C270B"/>
    <w:rsid w:val="00205888"/>
    <w:rsid w:val="00234B41"/>
    <w:rsid w:val="00241FD9"/>
    <w:rsid w:val="00277B7F"/>
    <w:rsid w:val="002843D7"/>
    <w:rsid w:val="002B450C"/>
    <w:rsid w:val="002B77ED"/>
    <w:rsid w:val="002D344A"/>
    <w:rsid w:val="002D78AD"/>
    <w:rsid w:val="00352D3B"/>
    <w:rsid w:val="00393C62"/>
    <w:rsid w:val="003D1398"/>
    <w:rsid w:val="003D794D"/>
    <w:rsid w:val="00424865"/>
    <w:rsid w:val="00432F1A"/>
    <w:rsid w:val="00456F0B"/>
    <w:rsid w:val="00462FFA"/>
    <w:rsid w:val="00466DDB"/>
    <w:rsid w:val="00470EAA"/>
    <w:rsid w:val="004740E0"/>
    <w:rsid w:val="004744D2"/>
    <w:rsid w:val="00485304"/>
    <w:rsid w:val="0048720D"/>
    <w:rsid w:val="004C03EF"/>
    <w:rsid w:val="005416A1"/>
    <w:rsid w:val="005B3FF1"/>
    <w:rsid w:val="005E74BE"/>
    <w:rsid w:val="00602A4C"/>
    <w:rsid w:val="00635880"/>
    <w:rsid w:val="0064603B"/>
    <w:rsid w:val="00651366"/>
    <w:rsid w:val="00673A7E"/>
    <w:rsid w:val="00675289"/>
    <w:rsid w:val="006B0D01"/>
    <w:rsid w:val="007326D2"/>
    <w:rsid w:val="00740A00"/>
    <w:rsid w:val="00755D32"/>
    <w:rsid w:val="00762A65"/>
    <w:rsid w:val="00780E5E"/>
    <w:rsid w:val="007B0898"/>
    <w:rsid w:val="007B1185"/>
    <w:rsid w:val="007C2AAA"/>
    <w:rsid w:val="007D7A6D"/>
    <w:rsid w:val="008070CF"/>
    <w:rsid w:val="008641EF"/>
    <w:rsid w:val="00871130"/>
    <w:rsid w:val="00874F57"/>
    <w:rsid w:val="008D5FA4"/>
    <w:rsid w:val="00903F75"/>
    <w:rsid w:val="00926862"/>
    <w:rsid w:val="00953F36"/>
    <w:rsid w:val="0096632B"/>
    <w:rsid w:val="009F548E"/>
    <w:rsid w:val="00A14C67"/>
    <w:rsid w:val="00A2139B"/>
    <w:rsid w:val="00A41382"/>
    <w:rsid w:val="00A44E24"/>
    <w:rsid w:val="00A52778"/>
    <w:rsid w:val="00A97B9C"/>
    <w:rsid w:val="00AA42F0"/>
    <w:rsid w:val="00AA5DC1"/>
    <w:rsid w:val="00AB6184"/>
    <w:rsid w:val="00AE03A4"/>
    <w:rsid w:val="00AF60BE"/>
    <w:rsid w:val="00AF6C22"/>
    <w:rsid w:val="00B402F8"/>
    <w:rsid w:val="00B60EFE"/>
    <w:rsid w:val="00B7166F"/>
    <w:rsid w:val="00B93938"/>
    <w:rsid w:val="00BF6C13"/>
    <w:rsid w:val="00C97043"/>
    <w:rsid w:val="00C97EC3"/>
    <w:rsid w:val="00CA1EBD"/>
    <w:rsid w:val="00CC2590"/>
    <w:rsid w:val="00CF642F"/>
    <w:rsid w:val="00D210A6"/>
    <w:rsid w:val="00D502F1"/>
    <w:rsid w:val="00D82339"/>
    <w:rsid w:val="00D92034"/>
    <w:rsid w:val="00DC0101"/>
    <w:rsid w:val="00DD0BD8"/>
    <w:rsid w:val="00DD7F77"/>
    <w:rsid w:val="00DF02C9"/>
    <w:rsid w:val="00E10CD3"/>
    <w:rsid w:val="00E452C9"/>
    <w:rsid w:val="00E46340"/>
    <w:rsid w:val="00E738AA"/>
    <w:rsid w:val="00ED2892"/>
    <w:rsid w:val="00ED7795"/>
    <w:rsid w:val="00EE66EE"/>
    <w:rsid w:val="00F64F96"/>
    <w:rsid w:val="00F709D5"/>
    <w:rsid w:val="00F85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136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651366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0"/>
    <w:qFormat/>
    <w:rsid w:val="0065136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0"/>
    <w:qFormat/>
    <w:rsid w:val="00651366"/>
    <w:pPr>
      <w:keepNext/>
      <w:keepLines/>
      <w:spacing w:before="260" w:after="260" w:line="416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51366"/>
    <w:pPr>
      <w:ind w:firstLine="420"/>
    </w:pPr>
  </w:style>
  <w:style w:type="paragraph" w:styleId="a4">
    <w:name w:val="header"/>
    <w:basedOn w:val="a"/>
    <w:rsid w:val="00651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651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6">
    <w:name w:val="page number"/>
    <w:basedOn w:val="a1"/>
    <w:rsid w:val="00651366"/>
  </w:style>
  <w:style w:type="paragraph" w:styleId="a7">
    <w:name w:val="Body Text"/>
    <w:basedOn w:val="a"/>
    <w:rsid w:val="00651366"/>
    <w:pPr>
      <w:adjustRightInd w:val="0"/>
      <w:snapToGrid w:val="0"/>
      <w:spacing w:line="329" w:lineRule="auto"/>
    </w:pPr>
    <w:rPr>
      <w:rFonts w:ascii="仿宋_GB2312" w:eastAsia="仿宋_GB2312"/>
      <w:kern w:val="0"/>
      <w:sz w:val="32"/>
    </w:rPr>
  </w:style>
  <w:style w:type="paragraph" w:customStyle="1" w:styleId="a8">
    <w:name w:val="文件正文"/>
    <w:basedOn w:val="a"/>
    <w:rsid w:val="00651366"/>
    <w:pPr>
      <w:autoSpaceDE w:val="0"/>
      <w:autoSpaceDN w:val="0"/>
      <w:adjustRightInd w:val="0"/>
      <w:spacing w:line="288" w:lineRule="auto"/>
      <w:ind w:firstLine="601"/>
      <w:jc w:val="left"/>
      <w:textAlignment w:val="baseline"/>
    </w:pPr>
    <w:rPr>
      <w:rFonts w:eastAsia="昆仑仿宋"/>
      <w:kern w:val="0"/>
      <w:sz w:val="32"/>
    </w:rPr>
  </w:style>
  <w:style w:type="paragraph" w:customStyle="1" w:styleId="a9">
    <w:name w:val="文件"/>
    <w:basedOn w:val="a"/>
    <w:rsid w:val="00651366"/>
    <w:pPr>
      <w:adjustRightInd w:val="0"/>
      <w:snapToGrid w:val="0"/>
      <w:spacing w:line="288" w:lineRule="auto"/>
      <w:ind w:firstLine="658"/>
      <w:textAlignment w:val="baseline"/>
    </w:pPr>
    <w:rPr>
      <w:rFonts w:ascii="汉仪仿宋简" w:eastAsia="汉仪仿宋简"/>
      <w:snapToGrid w:val="0"/>
      <w:spacing w:val="-3"/>
      <w:kern w:val="0"/>
      <w:sz w:val="24"/>
    </w:rPr>
  </w:style>
  <w:style w:type="paragraph" w:customStyle="1" w:styleId="aa">
    <w:name w:val="文件标题"/>
    <w:basedOn w:val="a"/>
    <w:next w:val="a7"/>
    <w:rsid w:val="00651366"/>
    <w:pPr>
      <w:adjustRightInd w:val="0"/>
      <w:spacing w:line="288" w:lineRule="auto"/>
      <w:jc w:val="center"/>
      <w:textAlignment w:val="baseline"/>
    </w:pPr>
    <w:rPr>
      <w:rFonts w:ascii="宋体"/>
      <w:b/>
      <w:kern w:val="0"/>
      <w:sz w:val="36"/>
    </w:rPr>
  </w:style>
  <w:style w:type="paragraph" w:styleId="ab">
    <w:name w:val="Body Text Indent"/>
    <w:basedOn w:val="a"/>
    <w:rsid w:val="00651366"/>
    <w:pPr>
      <w:ind w:firstLine="560"/>
    </w:pPr>
    <w:rPr>
      <w:rFonts w:ascii="仿宋_GB2312" w:eastAsia="仿宋_GB2312"/>
      <w:sz w:val="28"/>
    </w:rPr>
  </w:style>
  <w:style w:type="paragraph" w:styleId="ac">
    <w:name w:val="Plain Text"/>
    <w:basedOn w:val="a"/>
    <w:rsid w:val="00651366"/>
    <w:rPr>
      <w:rFonts w:ascii="宋体" w:hAnsi="Courier New"/>
    </w:rPr>
  </w:style>
  <w:style w:type="paragraph" w:styleId="ad">
    <w:name w:val="Normal (Web)"/>
    <w:basedOn w:val="a"/>
    <w:rsid w:val="00651366"/>
    <w:pPr>
      <w:widowControl/>
      <w:spacing w:before="100" w:after="100"/>
      <w:jc w:val="left"/>
    </w:pPr>
    <w:rPr>
      <w:rFonts w:ascii="宋体" w:hAnsi="宋体" w:hint="eastAsia"/>
      <w:kern w:val="0"/>
      <w:sz w:val="24"/>
    </w:rPr>
  </w:style>
  <w:style w:type="paragraph" w:styleId="20">
    <w:name w:val="Body Text Indent 2"/>
    <w:basedOn w:val="a"/>
    <w:rsid w:val="00651366"/>
    <w:pPr>
      <w:spacing w:line="640" w:lineRule="exact"/>
      <w:ind w:firstLine="630"/>
    </w:pPr>
    <w:rPr>
      <w:rFonts w:ascii="仿宋_GB2312" w:eastAsia="仿宋_GB2312"/>
      <w:sz w:val="32"/>
    </w:rPr>
  </w:style>
  <w:style w:type="paragraph" w:styleId="30">
    <w:name w:val="Body Text Indent 3"/>
    <w:basedOn w:val="a"/>
    <w:rsid w:val="00651366"/>
    <w:pPr>
      <w:spacing w:line="440" w:lineRule="exact"/>
      <w:ind w:firstLine="640"/>
    </w:pPr>
    <w:rPr>
      <w:rFonts w:ascii="楷体_GB2312" w:eastAsia="楷体_GB2312"/>
      <w:sz w:val="32"/>
    </w:rPr>
  </w:style>
  <w:style w:type="paragraph" w:styleId="ae">
    <w:name w:val="Date"/>
    <w:basedOn w:val="a"/>
    <w:next w:val="a"/>
    <w:rsid w:val="00651366"/>
    <w:rPr>
      <w:rFonts w:ascii="汉仪仿宋简" w:eastAsia="汉仪仿宋简"/>
      <w:kern w:val="0"/>
      <w:sz w:val="32"/>
    </w:rPr>
  </w:style>
  <w:style w:type="paragraph" w:customStyle="1" w:styleId="af">
    <w:name w:val="a"/>
    <w:basedOn w:val="a"/>
    <w:rsid w:val="00651366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4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yang\mbh1079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B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mbh1079</Template>
  <TotalTime>0</TotalTime>
  <Pages>7</Pages>
  <Words>213</Words>
  <Characters>1219</Characters>
  <Application>Microsoft Office Word</Application>
  <DocSecurity>0</DocSecurity>
  <Lines>10</Lines>
  <Paragraphs>2</Paragraphs>
  <ScaleCrop>false</ScaleCrop>
  <Company>mzb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民办函〔2001〕47号</dc:title>
  <dc:subject/>
  <dc:creator>杨俊芳</dc:creator>
  <cp:keywords/>
  <dc:description/>
  <cp:lastModifiedBy>zyh2</cp:lastModifiedBy>
  <cp:revision>3</cp:revision>
  <cp:lastPrinted>2012-09-13T01:39:00Z</cp:lastPrinted>
  <dcterms:created xsi:type="dcterms:W3CDTF">2020-12-22T07:13:00Z</dcterms:created>
  <dcterms:modified xsi:type="dcterms:W3CDTF">2020-12-22T08:17:00Z</dcterms:modified>
</cp:coreProperties>
</file>