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2F4" w:rsidRDefault="005762F4" w:rsidP="000C3930">
      <w:pPr>
        <w:jc w:val="center"/>
        <w:rPr>
          <w:rFonts w:ascii="黑体" w:eastAsia="黑体"/>
          <w:b/>
          <w:bCs/>
          <w:sz w:val="32"/>
          <w:szCs w:val="32"/>
        </w:rPr>
      </w:pPr>
      <w:bookmarkStart w:id="0" w:name="_Toc335567429"/>
      <w:r w:rsidRPr="00C122D3">
        <w:rPr>
          <w:rFonts w:ascii="黑体" w:eastAsia="黑体" w:cs="黑体" w:hint="eastAsia"/>
          <w:b/>
          <w:bCs/>
          <w:sz w:val="32"/>
          <w:szCs w:val="32"/>
        </w:rPr>
        <w:t>《上海市建设用地行政事务审批申请表》</w:t>
      </w:r>
      <w:bookmarkEnd w:id="0"/>
    </w:p>
    <w:p w:rsidR="005762F4" w:rsidRPr="00A916DB" w:rsidRDefault="005762F4" w:rsidP="000C3930">
      <w:pPr>
        <w:jc w:val="center"/>
        <w:rPr>
          <w:rFonts w:ascii="黑体" w:eastAsia="黑体"/>
          <w:sz w:val="28"/>
          <w:szCs w:val="28"/>
        </w:rPr>
      </w:pPr>
      <w:r w:rsidRPr="00A916DB">
        <w:rPr>
          <w:rFonts w:ascii="黑体" w:eastAsia="黑体" w:cs="黑体" w:hint="eastAsia"/>
          <w:sz w:val="28"/>
          <w:szCs w:val="28"/>
        </w:rPr>
        <w:t>土地供应审批通用表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2"/>
        <w:gridCol w:w="1432"/>
        <w:gridCol w:w="19"/>
        <w:gridCol w:w="362"/>
        <w:gridCol w:w="60"/>
        <w:gridCol w:w="867"/>
        <w:gridCol w:w="900"/>
        <w:gridCol w:w="92"/>
        <w:gridCol w:w="1134"/>
        <w:gridCol w:w="613"/>
        <w:gridCol w:w="804"/>
        <w:gridCol w:w="19"/>
        <w:gridCol w:w="1105"/>
        <w:gridCol w:w="24"/>
        <w:gridCol w:w="362"/>
        <w:gridCol w:w="74"/>
        <w:gridCol w:w="1627"/>
      </w:tblGrid>
      <w:tr w:rsidR="005762F4" w:rsidRPr="00584268">
        <w:trPr>
          <w:trHeight w:val="1118"/>
          <w:jc w:val="center"/>
        </w:trPr>
        <w:tc>
          <w:tcPr>
            <w:tcW w:w="10206" w:type="dxa"/>
            <w:gridSpan w:val="17"/>
            <w:tcBorders>
              <w:bottom w:val="single" w:sz="12" w:space="0" w:color="auto"/>
            </w:tcBorders>
          </w:tcPr>
          <w:p w:rsidR="005762F4" w:rsidRPr="00584268" w:rsidRDefault="005762F4" w:rsidP="007A4CF2">
            <w:r w:rsidRPr="004C79C5">
              <w:rPr>
                <w:rFonts w:ascii="宋体"/>
                <w:noProof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5.25pt;height:30.75pt;visibility:visible">
                  <v:imagedata r:id="rId6" o:title=""/>
                </v:shape>
              </w:pict>
            </w:r>
            <w:r w:rsidRPr="00584268">
              <w:rPr>
                <w:rFonts w:ascii="宋体"/>
                <w:sz w:val="24"/>
                <w:szCs w:val="24"/>
              </w:rPr>
              <w:br/>
            </w:r>
            <w:r>
              <w:rPr>
                <w:rFonts w:ascii="宋体" w:cs="宋体" w:hint="eastAsia"/>
                <w:sz w:val="24"/>
                <w:szCs w:val="24"/>
              </w:rPr>
              <w:t>预约</w:t>
            </w:r>
            <w:r>
              <w:rPr>
                <w:rFonts w:ascii="宋体" w:hAnsi="宋体" w:cs="宋体" w:hint="eastAsia"/>
                <w:sz w:val="24"/>
                <w:szCs w:val="24"/>
              </w:rPr>
              <w:t>号</w:t>
            </w:r>
            <w:r>
              <w:tab/>
            </w:r>
          </w:p>
        </w:tc>
      </w:tr>
      <w:tr w:rsidR="005762F4" w:rsidRPr="00584268">
        <w:trPr>
          <w:trHeight w:val="623"/>
          <w:jc w:val="center"/>
        </w:trPr>
        <w:tc>
          <w:tcPr>
            <w:tcW w:w="10206" w:type="dxa"/>
            <w:gridSpan w:val="17"/>
            <w:tcBorders>
              <w:bottom w:val="single" w:sz="12" w:space="0" w:color="auto"/>
            </w:tcBorders>
          </w:tcPr>
          <w:p w:rsidR="005762F4" w:rsidRPr="00584268" w:rsidRDefault="005762F4" w:rsidP="001105DD">
            <w:pPr>
              <w:jc w:val="left"/>
              <w:rPr>
                <w:rFonts w:ascii="宋体"/>
                <w:noProof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项目名称：</w:t>
            </w:r>
            <w:r w:rsidRPr="00584268">
              <w:rPr>
                <w:rFonts w:ascii="宋体" w:cs="宋体"/>
                <w:noProof/>
                <w:sz w:val="24"/>
                <w:szCs w:val="24"/>
              </w:rPr>
              <w:t xml:space="preserve"> </w:t>
            </w:r>
          </w:p>
        </w:tc>
      </w:tr>
      <w:tr w:rsidR="005762F4" w:rsidRPr="00584268">
        <w:trPr>
          <w:trHeight w:val="350"/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451" w:type="dxa"/>
            <w:gridSpan w:val="2"/>
            <w:tcBorders>
              <w:top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6416" w:type="dxa"/>
            <w:gridSpan w:val="13"/>
            <w:tcBorders>
              <w:top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5762F4" w:rsidRPr="00584268" w:rsidRDefault="005762F4" w:rsidP="00A916DB">
            <w:pPr>
              <w:ind w:leftChars="-4" w:left="2" w:hangingChars="4" w:hanging="1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5762F4" w:rsidRPr="00584268">
        <w:trPr>
          <w:trHeight w:val="350"/>
          <w:jc w:val="center"/>
        </w:trPr>
        <w:tc>
          <w:tcPr>
            <w:tcW w:w="712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5762F4" w:rsidRPr="00584268" w:rsidRDefault="005762F4" w:rsidP="008F1F9F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测绘成果号</w:t>
            </w:r>
          </w:p>
        </w:tc>
        <w:tc>
          <w:tcPr>
            <w:tcW w:w="6416" w:type="dxa"/>
            <w:gridSpan w:val="13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3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Merge w:val="restart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189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4227" w:type="dxa"/>
            <w:gridSpan w:val="9"/>
          </w:tcPr>
          <w:p w:rsidR="005762F4" w:rsidRPr="00584268" w:rsidRDefault="005762F4" w:rsidP="001105DD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Merge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89" w:type="dxa"/>
            <w:gridSpan w:val="4"/>
          </w:tcPr>
          <w:p w:rsidR="005762F4" w:rsidRPr="00584268" w:rsidRDefault="005762F4" w:rsidP="007A4CF2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4227" w:type="dxa"/>
            <w:gridSpan w:val="9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89" w:type="dxa"/>
            <w:gridSpan w:val="4"/>
          </w:tcPr>
          <w:p w:rsidR="005762F4" w:rsidRPr="00584268" w:rsidRDefault="005762F4" w:rsidP="007A4CF2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居民身份证号码</w:t>
            </w:r>
          </w:p>
        </w:tc>
        <w:tc>
          <w:tcPr>
            <w:tcW w:w="4227" w:type="dxa"/>
            <w:gridSpan w:val="9"/>
          </w:tcPr>
          <w:p w:rsidR="005762F4" w:rsidRDefault="005762F4" w:rsidP="001105DD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6416" w:type="dxa"/>
            <w:gridSpan w:val="13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5762F4" w:rsidRPr="00584268" w:rsidRDefault="005762F4" w:rsidP="008F3F34">
            <w:pPr>
              <w:spacing w:line="48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2281" w:type="dxa"/>
            <w:gridSpan w:val="5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570" w:type="dxa"/>
            <w:gridSpan w:val="4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565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302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bottom w:val="single" w:sz="12" w:space="0" w:color="auto"/>
            </w:tcBorders>
          </w:tcPr>
          <w:p w:rsidR="005762F4" w:rsidRPr="00584268" w:rsidRDefault="005762F4" w:rsidP="001105DD">
            <w:pPr>
              <w:adjustRightInd w:val="0"/>
              <w:spacing w:line="312" w:lineRule="atLeas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281" w:type="dxa"/>
            <w:gridSpan w:val="5"/>
            <w:tcBorders>
              <w:bottom w:val="single" w:sz="12" w:space="0" w:color="auto"/>
            </w:tcBorders>
          </w:tcPr>
          <w:p w:rsidR="005762F4" w:rsidRPr="00584268" w:rsidRDefault="005762F4" w:rsidP="00CF23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570" w:type="dxa"/>
            <w:gridSpan w:val="4"/>
            <w:tcBorders>
              <w:bottom w:val="single" w:sz="12" w:space="0" w:color="auto"/>
            </w:tcBorders>
          </w:tcPr>
          <w:p w:rsidR="005762F4" w:rsidRPr="00584268" w:rsidRDefault="005762F4" w:rsidP="00CB4B78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565" w:type="dxa"/>
            <w:gridSpan w:val="4"/>
            <w:tcBorders>
              <w:bottom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300"/>
          <w:jc w:val="center"/>
        </w:trPr>
        <w:tc>
          <w:tcPr>
            <w:tcW w:w="71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建设用地审批事项</w:t>
            </w:r>
          </w:p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5762F4" w:rsidRDefault="005762F4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土地有偿使用合同签订</w:t>
            </w: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新供土地有偿使用合同签订</w:t>
            </w:r>
          </w:p>
        </w:tc>
      </w:tr>
      <w:tr w:rsidR="005762F4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5762F4" w:rsidRPr="00584268" w:rsidRDefault="005762F4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存量补地价有偿使用合同签订</w:t>
            </w:r>
          </w:p>
        </w:tc>
      </w:tr>
      <w:tr w:rsidR="005762F4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5762F4" w:rsidRPr="00584268" w:rsidRDefault="005762F4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土地有偿使用合同调整</w:t>
            </w:r>
          </w:p>
        </w:tc>
      </w:tr>
      <w:tr w:rsidR="005762F4" w:rsidRPr="00584268">
        <w:trPr>
          <w:trHeight w:val="341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5762F4" w:rsidRPr="00584268" w:rsidRDefault="005762F4" w:rsidP="008F1F9F">
            <w:pPr>
              <w:spacing w:line="360" w:lineRule="auto"/>
            </w:pP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5762F4" w:rsidRDefault="005762F4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土地有偿使用合同撤销</w:t>
            </w:r>
          </w:p>
        </w:tc>
      </w:tr>
      <w:tr w:rsidR="005762F4" w:rsidRPr="00584268">
        <w:trPr>
          <w:trHeight w:val="40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 w:val="restart"/>
            <w:tcBorders>
              <w:left w:val="single" w:sz="12" w:space="0" w:color="auto"/>
            </w:tcBorders>
          </w:tcPr>
          <w:p w:rsidR="005762F4" w:rsidRPr="00584268" w:rsidRDefault="005762F4" w:rsidP="004304A1">
            <w:pPr>
              <w:spacing w:line="360" w:lineRule="auto"/>
              <w:jc w:val="left"/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国有土地划拨决定书核发</w:t>
            </w: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5762F4" w:rsidRDefault="005762F4" w:rsidP="004304A1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F5445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国有建设用地划拨决定书核发</w:t>
            </w:r>
          </w:p>
        </w:tc>
      </w:tr>
      <w:tr w:rsidR="005762F4" w:rsidRPr="00584268">
        <w:trPr>
          <w:trHeight w:val="42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5762F4" w:rsidRDefault="005762F4" w:rsidP="00DE55FD">
            <w:pPr>
              <w:spacing w:line="360" w:lineRule="auto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5762F4" w:rsidRDefault="005762F4" w:rsidP="004304A1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F5445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国有建设用地划拨决定书调整</w:t>
            </w:r>
          </w:p>
        </w:tc>
      </w:tr>
      <w:tr w:rsidR="005762F4" w:rsidRPr="00584268">
        <w:trPr>
          <w:trHeight w:val="347"/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  <w:p w:rsidR="005762F4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上海市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区</w:t>
            </w:r>
          </w:p>
        </w:tc>
      </w:tr>
      <w:tr w:rsidR="005762F4" w:rsidRPr="00584268">
        <w:trPr>
          <w:trHeight w:val="34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  <w:vAlign w:val="center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3434" w:type="dxa"/>
            <w:gridSpan w:val="7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5762F4" w:rsidRPr="00584268" w:rsidRDefault="005762F4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□是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□否</w:t>
            </w:r>
          </w:p>
        </w:tc>
      </w:tr>
      <w:tr w:rsidR="005762F4" w:rsidRPr="00584268">
        <w:trPr>
          <w:trHeight w:val="301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327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5762F4" w:rsidRPr="00584268" w:rsidRDefault="005762F4" w:rsidP="00BE2618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□审批制</w:t>
            </w:r>
            <w:r w:rsidRPr="0058426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 w:rsidRPr="0058426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□备案制</w:t>
            </w:r>
          </w:p>
        </w:tc>
      </w:tr>
      <w:tr w:rsidR="005762F4" w:rsidRPr="00584268">
        <w:trPr>
          <w:trHeight w:val="288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bookmarkStart w:id="1" w:name="_GoBack"/>
            <w:bookmarkEnd w:id="1"/>
          </w:p>
        </w:tc>
      </w:tr>
      <w:tr w:rsidR="005762F4" w:rsidRPr="00584268">
        <w:trPr>
          <w:trHeight w:val="274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</w:tcPr>
          <w:p w:rsidR="005762F4" w:rsidRPr="00987913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98791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建设项目规划土地意见书</w:t>
            </w:r>
          </w:p>
        </w:tc>
        <w:tc>
          <w:tcPr>
            <w:tcW w:w="1308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6754" w:type="dxa"/>
            <w:gridSpan w:val="11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5762F4" w:rsidRPr="00987913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3543" w:type="dxa"/>
            <w:gridSpan w:val="5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6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</w:tcPr>
          <w:p w:rsidR="005762F4" w:rsidRPr="00987913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98791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建设工程设计方案批复</w:t>
            </w:r>
          </w:p>
        </w:tc>
        <w:tc>
          <w:tcPr>
            <w:tcW w:w="1308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6754" w:type="dxa"/>
            <w:gridSpan w:val="11"/>
            <w:tcBorders>
              <w:right w:val="single" w:sz="12" w:space="0" w:color="auto"/>
            </w:tcBorders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5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3543" w:type="dxa"/>
            <w:gridSpan w:val="5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5762F4" w:rsidRPr="00584268" w:rsidRDefault="005762F4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5762F4" w:rsidRPr="00584268" w:rsidRDefault="005762F4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原出让合同（原划拨决定书）</w:t>
            </w:r>
          </w:p>
        </w:tc>
        <w:tc>
          <w:tcPr>
            <w:tcW w:w="1308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3543" w:type="dxa"/>
            <w:gridSpan w:val="5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5762F4" w:rsidRPr="00584268" w:rsidRDefault="005762F4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5762F4" w:rsidRDefault="005762F4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原供地批文</w:t>
            </w:r>
          </w:p>
        </w:tc>
        <w:tc>
          <w:tcPr>
            <w:tcW w:w="1308" w:type="dxa"/>
            <w:gridSpan w:val="4"/>
          </w:tcPr>
          <w:p w:rsidR="005762F4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3543" w:type="dxa"/>
            <w:gridSpan w:val="5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5762F4" w:rsidRPr="00584268" w:rsidRDefault="005762F4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5762F4" w:rsidRDefault="005762F4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原房地产权证</w:t>
            </w:r>
          </w:p>
        </w:tc>
        <w:tc>
          <w:tcPr>
            <w:tcW w:w="1308" w:type="dxa"/>
            <w:gridSpan w:val="4"/>
          </w:tcPr>
          <w:p w:rsidR="005762F4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3543" w:type="dxa"/>
            <w:gridSpan w:val="5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5762F4" w:rsidRPr="00584268" w:rsidRDefault="005762F4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5762F4" w:rsidRPr="00584268" w:rsidRDefault="005762F4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5762F4" w:rsidRPr="00584268" w:rsidRDefault="005762F4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建设用地各类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指标</w:t>
            </w:r>
          </w:p>
        </w:tc>
        <w:tc>
          <w:tcPr>
            <w:tcW w:w="1432" w:type="dxa"/>
            <w:vMerge w:val="restart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面积（㎡）</w:t>
            </w:r>
          </w:p>
        </w:tc>
        <w:tc>
          <w:tcPr>
            <w:tcW w:w="4047" w:type="dxa"/>
            <w:gridSpan w:val="8"/>
            <w:vMerge w:val="restart"/>
          </w:tcPr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地上用地面积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jc w:val="center"/>
        </w:trPr>
        <w:tc>
          <w:tcPr>
            <w:tcW w:w="712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5762F4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gridSpan w:val="8"/>
            <w:vMerge/>
          </w:tcPr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5762F4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地下用地面积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4047" w:type="dxa"/>
            <w:gridSpan w:val="8"/>
            <w:vMerge w:val="restart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5762F4" w:rsidRPr="00584268" w:rsidRDefault="005762F4" w:rsidP="00E0202E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9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gridSpan w:val="8"/>
            <w:vMerge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5762F4" w:rsidRPr="00584268" w:rsidRDefault="005762F4" w:rsidP="00E0202E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528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5762F4" w:rsidRPr="00584268" w:rsidRDefault="005762F4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5762F4" w:rsidRPr="00584268">
        <w:trPr>
          <w:trHeight w:val="223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5762F4" w:rsidRPr="00584268" w:rsidRDefault="005762F4" w:rsidP="00A916DB">
            <w:pPr>
              <w:ind w:firstLineChars="50" w:firstLine="12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用地分类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5762F4" w:rsidRPr="00584268" w:rsidRDefault="005762F4" w:rsidP="00DC570A">
            <w:pPr>
              <w:spacing w:line="360" w:lineRule="auto"/>
              <w:jc w:val="center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分类面积（㎡）</w:t>
            </w:r>
          </w:p>
        </w:tc>
      </w:tr>
      <w:tr w:rsidR="005762F4" w:rsidRPr="00584268">
        <w:trPr>
          <w:trHeight w:val="231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5762F4" w:rsidRPr="00584268" w:rsidRDefault="005762F4" w:rsidP="00F367C6">
            <w:pPr>
              <w:spacing w:line="36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住宅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用地</w:t>
            </w:r>
          </w:p>
        </w:tc>
        <w:tc>
          <w:tcPr>
            <w:tcW w:w="3666" w:type="dxa"/>
            <w:gridSpan w:val="6"/>
          </w:tcPr>
          <w:p w:rsidR="005762F4" w:rsidRPr="00084AA3" w:rsidRDefault="005762F4" w:rsidP="00F6487C">
            <w:pPr>
              <w:spacing w:line="360" w:lineRule="auto"/>
              <w:jc w:val="right"/>
              <w:rPr>
                <w:rFonts w:ascii="MS Mincho" w:eastAsia="MS Mincho" w:hAnsi="MS Mincho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5762F4" w:rsidRPr="00584268" w:rsidRDefault="005762F4" w:rsidP="00F367C6">
            <w:pPr>
              <w:spacing w:line="36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商服用地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5762F4" w:rsidRPr="00584268" w:rsidRDefault="005762F4" w:rsidP="00F367C6">
            <w:pPr>
              <w:spacing w:line="360" w:lineRule="auto"/>
              <w:jc w:val="righ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5762F4" w:rsidRPr="00584268">
        <w:trPr>
          <w:trHeight w:val="44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5762F4" w:rsidRDefault="005762F4" w:rsidP="00F367C6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公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共管理与</w:t>
            </w:r>
          </w:p>
          <w:p w:rsidR="005762F4" w:rsidRPr="00584268" w:rsidRDefault="005762F4" w:rsidP="00F367C6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公共服务用地</w:t>
            </w:r>
          </w:p>
        </w:tc>
        <w:tc>
          <w:tcPr>
            <w:tcW w:w="3666" w:type="dxa"/>
            <w:gridSpan w:val="6"/>
          </w:tcPr>
          <w:p w:rsidR="005762F4" w:rsidRPr="00584268" w:rsidRDefault="005762F4" w:rsidP="00F6487C">
            <w:pPr>
              <w:spacing w:line="480" w:lineRule="auto"/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5762F4" w:rsidRPr="00584268" w:rsidRDefault="005762F4" w:rsidP="00F367C6">
            <w:pPr>
              <w:spacing w:line="48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工矿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仓储用地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5762F4" w:rsidRPr="00584268" w:rsidRDefault="005762F4" w:rsidP="00F367C6">
            <w:pPr>
              <w:spacing w:line="360" w:lineRule="auto"/>
              <w:jc w:val="righ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5762F4" w:rsidRPr="00584268">
        <w:trPr>
          <w:trHeight w:val="416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5762F4" w:rsidRPr="00584268" w:rsidRDefault="005762F4" w:rsidP="00F367C6">
            <w:pPr>
              <w:spacing w:line="48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交通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运输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用地</w:t>
            </w:r>
          </w:p>
        </w:tc>
        <w:tc>
          <w:tcPr>
            <w:tcW w:w="3666" w:type="dxa"/>
            <w:gridSpan w:val="6"/>
          </w:tcPr>
          <w:p w:rsidR="005762F4" w:rsidRPr="00584268" w:rsidRDefault="005762F4" w:rsidP="00F6487C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5762F4" w:rsidRPr="00584268" w:rsidRDefault="005762F4" w:rsidP="00F367C6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水域及水利设施用地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5762F4" w:rsidRPr="00584268" w:rsidRDefault="005762F4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5762F4" w:rsidRPr="00584268">
        <w:trPr>
          <w:trHeight w:val="496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5762F4" w:rsidRPr="00584268" w:rsidRDefault="005762F4" w:rsidP="00F367C6">
            <w:pPr>
              <w:spacing w:line="360" w:lineRule="auto"/>
              <w:jc w:val="left"/>
              <w:rPr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特殊用地</w:t>
            </w:r>
          </w:p>
        </w:tc>
        <w:tc>
          <w:tcPr>
            <w:tcW w:w="3666" w:type="dxa"/>
            <w:gridSpan w:val="6"/>
          </w:tcPr>
          <w:p w:rsidR="005762F4" w:rsidRPr="00584268" w:rsidRDefault="005762F4" w:rsidP="00F6487C">
            <w:pPr>
              <w:spacing w:line="360" w:lineRule="auto"/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5762F4" w:rsidRPr="00584268" w:rsidRDefault="005762F4" w:rsidP="00F367C6">
            <w:pPr>
              <w:spacing w:line="360" w:lineRule="auto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其他用地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5762F4" w:rsidRPr="00584268" w:rsidRDefault="005762F4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5762F4" w:rsidRPr="00584268">
        <w:trPr>
          <w:trHeight w:val="496"/>
          <w:jc w:val="center"/>
        </w:trPr>
        <w:tc>
          <w:tcPr>
            <w:tcW w:w="712" w:type="dxa"/>
            <w:tcBorders>
              <w:left w:val="single" w:sz="12" w:space="0" w:color="auto"/>
              <w:bottom w:val="single" w:sz="12" w:space="0" w:color="auto"/>
            </w:tcBorders>
          </w:tcPr>
          <w:p w:rsidR="005762F4" w:rsidRPr="00584268" w:rsidRDefault="005762F4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1873" w:type="dxa"/>
            <w:gridSpan w:val="4"/>
            <w:tcBorders>
              <w:bottom w:val="single" w:sz="12" w:space="0" w:color="auto"/>
            </w:tcBorders>
          </w:tcPr>
          <w:p w:rsidR="005762F4" w:rsidRPr="00584268" w:rsidRDefault="005762F4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7621" w:type="dxa"/>
            <w:gridSpan w:val="12"/>
            <w:tcBorders>
              <w:bottom w:val="single" w:sz="12" w:space="0" w:color="auto"/>
              <w:right w:val="single" w:sz="12" w:space="0" w:color="auto"/>
            </w:tcBorders>
          </w:tcPr>
          <w:p w:rsidR="005762F4" w:rsidRPr="00584268" w:rsidRDefault="005762F4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</w:tbl>
    <w:p w:rsidR="005762F4" w:rsidRDefault="005762F4"/>
    <w:p w:rsidR="005762F4" w:rsidRDefault="005762F4"/>
    <w:sectPr w:rsidR="005762F4" w:rsidSect="00084AA3">
      <w:pgSz w:w="11906" w:h="16838" w:code="9"/>
      <w:pgMar w:top="1440" w:right="179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2F4" w:rsidRDefault="005762F4" w:rsidP="000C3930">
      <w:r>
        <w:separator/>
      </w:r>
    </w:p>
  </w:endnote>
  <w:endnote w:type="continuationSeparator" w:id="0">
    <w:p w:rsidR="005762F4" w:rsidRDefault="005762F4" w:rsidP="000C39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2F4" w:rsidRDefault="005762F4" w:rsidP="000C3930">
      <w:r>
        <w:separator/>
      </w:r>
    </w:p>
  </w:footnote>
  <w:footnote w:type="continuationSeparator" w:id="0">
    <w:p w:rsidR="005762F4" w:rsidRDefault="005762F4" w:rsidP="000C39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3930"/>
    <w:rsid w:val="00084AA3"/>
    <w:rsid w:val="0009178F"/>
    <w:rsid w:val="00096FB4"/>
    <w:rsid w:val="000A5C41"/>
    <w:rsid w:val="000B325B"/>
    <w:rsid w:val="000C3930"/>
    <w:rsid w:val="000E73DA"/>
    <w:rsid w:val="00101C8A"/>
    <w:rsid w:val="001105DD"/>
    <w:rsid w:val="00116060"/>
    <w:rsid w:val="001519CF"/>
    <w:rsid w:val="00155D51"/>
    <w:rsid w:val="00162EC4"/>
    <w:rsid w:val="001C37C4"/>
    <w:rsid w:val="001F3B8F"/>
    <w:rsid w:val="00205E09"/>
    <w:rsid w:val="00222E21"/>
    <w:rsid w:val="00233692"/>
    <w:rsid w:val="00251670"/>
    <w:rsid w:val="00285B62"/>
    <w:rsid w:val="002876E0"/>
    <w:rsid w:val="00296CD7"/>
    <w:rsid w:val="002C6835"/>
    <w:rsid w:val="003378FE"/>
    <w:rsid w:val="00356BBE"/>
    <w:rsid w:val="00360637"/>
    <w:rsid w:val="0038259B"/>
    <w:rsid w:val="00386BD1"/>
    <w:rsid w:val="003C008A"/>
    <w:rsid w:val="003E134D"/>
    <w:rsid w:val="003E1AA2"/>
    <w:rsid w:val="003E52B4"/>
    <w:rsid w:val="00403A2C"/>
    <w:rsid w:val="004304A1"/>
    <w:rsid w:val="00464D36"/>
    <w:rsid w:val="00495142"/>
    <w:rsid w:val="004C79C5"/>
    <w:rsid w:val="004D4BD7"/>
    <w:rsid w:val="004E42EE"/>
    <w:rsid w:val="00510CA1"/>
    <w:rsid w:val="005120A5"/>
    <w:rsid w:val="00533CA4"/>
    <w:rsid w:val="00553437"/>
    <w:rsid w:val="005762F4"/>
    <w:rsid w:val="005767D4"/>
    <w:rsid w:val="00584268"/>
    <w:rsid w:val="005965B9"/>
    <w:rsid w:val="00604C25"/>
    <w:rsid w:val="006219FA"/>
    <w:rsid w:val="0062232A"/>
    <w:rsid w:val="00635470"/>
    <w:rsid w:val="00664E62"/>
    <w:rsid w:val="0069184C"/>
    <w:rsid w:val="006A0DA6"/>
    <w:rsid w:val="006A4436"/>
    <w:rsid w:val="006B4EA4"/>
    <w:rsid w:val="006B6404"/>
    <w:rsid w:val="006C0162"/>
    <w:rsid w:val="007050C1"/>
    <w:rsid w:val="0075157E"/>
    <w:rsid w:val="0076322A"/>
    <w:rsid w:val="007718D9"/>
    <w:rsid w:val="007A4CF2"/>
    <w:rsid w:val="007B07C7"/>
    <w:rsid w:val="007B4195"/>
    <w:rsid w:val="007D4340"/>
    <w:rsid w:val="00800D7C"/>
    <w:rsid w:val="00812A1D"/>
    <w:rsid w:val="00866F81"/>
    <w:rsid w:val="00873E3F"/>
    <w:rsid w:val="00884410"/>
    <w:rsid w:val="00895626"/>
    <w:rsid w:val="008B25A7"/>
    <w:rsid w:val="008C3704"/>
    <w:rsid w:val="008D065A"/>
    <w:rsid w:val="008F1F9F"/>
    <w:rsid w:val="008F3F34"/>
    <w:rsid w:val="009118D7"/>
    <w:rsid w:val="00916CC8"/>
    <w:rsid w:val="00927DCC"/>
    <w:rsid w:val="00941DE2"/>
    <w:rsid w:val="0094536C"/>
    <w:rsid w:val="00957850"/>
    <w:rsid w:val="00977E93"/>
    <w:rsid w:val="00987913"/>
    <w:rsid w:val="00A0093D"/>
    <w:rsid w:val="00A163D7"/>
    <w:rsid w:val="00A23F9B"/>
    <w:rsid w:val="00A37353"/>
    <w:rsid w:val="00A374A3"/>
    <w:rsid w:val="00A4315A"/>
    <w:rsid w:val="00A53BC7"/>
    <w:rsid w:val="00A916DB"/>
    <w:rsid w:val="00AB174E"/>
    <w:rsid w:val="00AC5F7E"/>
    <w:rsid w:val="00AE3925"/>
    <w:rsid w:val="00B12831"/>
    <w:rsid w:val="00B2047B"/>
    <w:rsid w:val="00B2443A"/>
    <w:rsid w:val="00B3240F"/>
    <w:rsid w:val="00B60761"/>
    <w:rsid w:val="00B66F52"/>
    <w:rsid w:val="00B70260"/>
    <w:rsid w:val="00B85266"/>
    <w:rsid w:val="00BA087B"/>
    <w:rsid w:val="00BA3830"/>
    <w:rsid w:val="00BB5401"/>
    <w:rsid w:val="00BD237B"/>
    <w:rsid w:val="00BE2618"/>
    <w:rsid w:val="00BF14D6"/>
    <w:rsid w:val="00C0135C"/>
    <w:rsid w:val="00C122D3"/>
    <w:rsid w:val="00C32290"/>
    <w:rsid w:val="00C3373F"/>
    <w:rsid w:val="00C3567C"/>
    <w:rsid w:val="00C5499A"/>
    <w:rsid w:val="00C93370"/>
    <w:rsid w:val="00CB4B78"/>
    <w:rsid w:val="00CB7B98"/>
    <w:rsid w:val="00CD1BA8"/>
    <w:rsid w:val="00CD6744"/>
    <w:rsid w:val="00CF2390"/>
    <w:rsid w:val="00D11BF8"/>
    <w:rsid w:val="00D473EC"/>
    <w:rsid w:val="00D519C7"/>
    <w:rsid w:val="00D70A46"/>
    <w:rsid w:val="00DA1A0C"/>
    <w:rsid w:val="00DC570A"/>
    <w:rsid w:val="00DE0D99"/>
    <w:rsid w:val="00DE42AB"/>
    <w:rsid w:val="00DE55FD"/>
    <w:rsid w:val="00E0202E"/>
    <w:rsid w:val="00E16160"/>
    <w:rsid w:val="00E3718D"/>
    <w:rsid w:val="00E52398"/>
    <w:rsid w:val="00E92EBA"/>
    <w:rsid w:val="00EA6674"/>
    <w:rsid w:val="00EB74B3"/>
    <w:rsid w:val="00F106CF"/>
    <w:rsid w:val="00F27CE6"/>
    <w:rsid w:val="00F3001B"/>
    <w:rsid w:val="00F367C6"/>
    <w:rsid w:val="00F37EC4"/>
    <w:rsid w:val="00F45457"/>
    <w:rsid w:val="00F54453"/>
    <w:rsid w:val="00F60A27"/>
    <w:rsid w:val="00F6122C"/>
    <w:rsid w:val="00F6487C"/>
    <w:rsid w:val="00F76CA2"/>
    <w:rsid w:val="00F87608"/>
    <w:rsid w:val="00F90E18"/>
    <w:rsid w:val="00F97682"/>
    <w:rsid w:val="00FB2487"/>
    <w:rsid w:val="00FC1BAE"/>
    <w:rsid w:val="00FC59BE"/>
    <w:rsid w:val="00FF3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930"/>
    <w:pPr>
      <w:widowControl w:val="0"/>
      <w:jc w:val="both"/>
    </w:pPr>
    <w:rPr>
      <w:rFonts w:ascii="Times New Roman" w:hAnsi="Times New Roman"/>
      <w:szCs w:val="21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0C3930"/>
    <w:pPr>
      <w:keepNext/>
      <w:keepLines/>
      <w:spacing w:line="360" w:lineRule="auto"/>
      <w:jc w:val="left"/>
      <w:outlineLvl w:val="1"/>
    </w:pPr>
    <w:rPr>
      <w:rFonts w:ascii="黑体" w:eastAsia="黑体" w:hAnsi="黑体" w:cs="黑体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0C3930"/>
    <w:rPr>
      <w:rFonts w:ascii="黑体" w:eastAsia="黑体" w:hAnsi="黑体" w:cs="黑体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rsid w:val="000C3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C393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C393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C393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0C39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39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44</TotalTime>
  <Pages>2</Pages>
  <Words>116</Words>
  <Characters>667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《上海市国有土地划拨申请表》（新办）</dc:title>
  <dc:subject/>
  <dc:creator>HP Inc.</dc:creator>
  <cp:keywords/>
  <dc:description/>
  <cp:lastModifiedBy>侯宏江</cp:lastModifiedBy>
  <cp:revision>12</cp:revision>
  <cp:lastPrinted>2020-07-22T01:23:00Z</cp:lastPrinted>
  <dcterms:created xsi:type="dcterms:W3CDTF">2020-07-14T02:43:00Z</dcterms:created>
  <dcterms:modified xsi:type="dcterms:W3CDTF">2020-07-22T09:12:00Z</dcterms:modified>
</cp:coreProperties>
</file>